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092FF" w14:textId="77777777" w:rsidR="007A1BC4" w:rsidRDefault="007A1BC4" w:rsidP="007A1BC4">
      <w:pPr>
        <w:autoSpaceDE w:val="0"/>
        <w:autoSpaceDN w:val="0"/>
        <w:adjustRightInd w:val="0"/>
        <w:jc w:val="both"/>
        <w:rPr>
          <w:rFonts w:ascii="Nunito Sans" w:hAnsi="Nunito Sans" w:cs="Calibri"/>
          <w:color w:val="000000"/>
          <w:sz w:val="20"/>
          <w:szCs w:val="20"/>
        </w:rPr>
      </w:pPr>
    </w:p>
    <w:p w14:paraId="4BF3F1F0" w14:textId="77777777" w:rsidR="007A1BC4" w:rsidRDefault="007A1BC4" w:rsidP="007A1BC4">
      <w:pPr>
        <w:autoSpaceDE w:val="0"/>
        <w:autoSpaceDN w:val="0"/>
        <w:adjustRightInd w:val="0"/>
        <w:jc w:val="both"/>
        <w:rPr>
          <w:rFonts w:ascii="Nunito Sans" w:hAnsi="Nunito Sans" w:cs="Calibri"/>
          <w:color w:val="000000"/>
          <w:sz w:val="20"/>
          <w:szCs w:val="20"/>
        </w:rPr>
      </w:pPr>
    </w:p>
    <w:p w14:paraId="689571F5" w14:textId="77777777" w:rsidR="007A1BC4" w:rsidRDefault="007A1BC4" w:rsidP="007A1BC4">
      <w:pPr>
        <w:autoSpaceDE w:val="0"/>
        <w:autoSpaceDN w:val="0"/>
        <w:adjustRightInd w:val="0"/>
        <w:jc w:val="both"/>
        <w:rPr>
          <w:rFonts w:ascii="Nunito Sans" w:hAnsi="Nunito Sans" w:cs="Calibri"/>
          <w:color w:val="000000"/>
          <w:sz w:val="20"/>
          <w:szCs w:val="20"/>
        </w:rPr>
      </w:pPr>
    </w:p>
    <w:p w14:paraId="4841A1D0" w14:textId="77777777" w:rsidR="007A1BC4" w:rsidRDefault="007A1BC4" w:rsidP="007A1BC4">
      <w:pPr>
        <w:autoSpaceDE w:val="0"/>
        <w:autoSpaceDN w:val="0"/>
        <w:adjustRightInd w:val="0"/>
        <w:jc w:val="both"/>
        <w:rPr>
          <w:rFonts w:ascii="Nunito Sans" w:hAnsi="Nunito Sans" w:cs="Calibri"/>
          <w:color w:val="000000"/>
          <w:sz w:val="20"/>
          <w:szCs w:val="20"/>
        </w:rPr>
      </w:pPr>
      <w:bookmarkStart w:id="0" w:name="_GoBack"/>
    </w:p>
    <w:bookmarkEnd w:id="0"/>
    <w:p w14:paraId="18E9924A" w14:textId="77777777" w:rsidR="007A1BC4" w:rsidRDefault="007A1BC4" w:rsidP="007A1BC4">
      <w:pPr>
        <w:autoSpaceDE w:val="0"/>
        <w:autoSpaceDN w:val="0"/>
        <w:adjustRightInd w:val="0"/>
        <w:jc w:val="both"/>
        <w:rPr>
          <w:rFonts w:ascii="Nunito Sans" w:hAnsi="Nunito Sans" w:cs="Calibri"/>
          <w:color w:val="000000"/>
          <w:sz w:val="20"/>
          <w:szCs w:val="20"/>
        </w:rPr>
      </w:pPr>
    </w:p>
    <w:p w14:paraId="539DDFAC" w14:textId="77777777" w:rsidR="007A1BC4" w:rsidRDefault="007A1BC4" w:rsidP="007A1BC4">
      <w:pPr>
        <w:autoSpaceDE w:val="0"/>
        <w:autoSpaceDN w:val="0"/>
        <w:adjustRightInd w:val="0"/>
        <w:jc w:val="both"/>
        <w:rPr>
          <w:rFonts w:ascii="Nunito Sans" w:hAnsi="Nunito Sans" w:cs="Calibri"/>
          <w:color w:val="000000"/>
          <w:sz w:val="20"/>
          <w:szCs w:val="20"/>
        </w:rPr>
      </w:pPr>
    </w:p>
    <w:p w14:paraId="6A9AAB90" w14:textId="77777777" w:rsidR="007A1BC4" w:rsidRDefault="007A1BC4" w:rsidP="007A1BC4">
      <w:pPr>
        <w:autoSpaceDE w:val="0"/>
        <w:autoSpaceDN w:val="0"/>
        <w:adjustRightInd w:val="0"/>
        <w:jc w:val="both"/>
        <w:rPr>
          <w:rFonts w:ascii="Nunito Sans" w:hAnsi="Nunito Sans" w:cs="Calibri"/>
          <w:color w:val="000000"/>
          <w:sz w:val="20"/>
          <w:szCs w:val="20"/>
        </w:rPr>
      </w:pPr>
    </w:p>
    <w:p w14:paraId="4AB4AA99" w14:textId="77777777" w:rsidR="007A1BC4" w:rsidRDefault="007A1BC4" w:rsidP="007A1BC4">
      <w:pPr>
        <w:autoSpaceDE w:val="0"/>
        <w:autoSpaceDN w:val="0"/>
        <w:adjustRightInd w:val="0"/>
        <w:jc w:val="both"/>
        <w:rPr>
          <w:rFonts w:ascii="Nunito Sans" w:hAnsi="Nunito Sans" w:cs="Calibri"/>
          <w:color w:val="000000"/>
          <w:sz w:val="20"/>
          <w:szCs w:val="20"/>
        </w:rPr>
      </w:pPr>
    </w:p>
    <w:p w14:paraId="10019005" w14:textId="77777777" w:rsidR="007A1BC4" w:rsidRDefault="007A1BC4" w:rsidP="007A1BC4">
      <w:pPr>
        <w:autoSpaceDE w:val="0"/>
        <w:autoSpaceDN w:val="0"/>
        <w:adjustRightInd w:val="0"/>
        <w:jc w:val="both"/>
        <w:rPr>
          <w:rFonts w:ascii="Nunito Sans" w:hAnsi="Nunito Sans" w:cs="Calibri"/>
          <w:color w:val="000000"/>
          <w:sz w:val="20"/>
          <w:szCs w:val="20"/>
        </w:rPr>
      </w:pPr>
    </w:p>
    <w:p w14:paraId="57CB2A1F" w14:textId="77777777" w:rsidR="007203FA" w:rsidRPr="00037FB6" w:rsidRDefault="007203FA"/>
    <w:sectPr w:rsidR="007203FA" w:rsidRPr="00037FB6" w:rsidSect="00DD1558">
      <w:headerReference w:type="default" r:id="rId6"/>
      <w:footerReference w:type="default" r:id="rId7"/>
      <w:pgSz w:w="11900" w:h="16840"/>
      <w:pgMar w:top="2977" w:right="2828" w:bottom="241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F3A51" w14:textId="77777777" w:rsidR="00DD1558" w:rsidRDefault="00DD1558" w:rsidP="00037FB6">
      <w:r>
        <w:separator/>
      </w:r>
    </w:p>
  </w:endnote>
  <w:endnote w:type="continuationSeparator" w:id="0">
    <w:p w14:paraId="6E1949CE" w14:textId="77777777" w:rsidR="00DD1558" w:rsidRDefault="00DD1558" w:rsidP="00037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unito Sans Regular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NunitoSans-Regular">
    <w:altName w:val="Nunito Sans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A25A1" w14:textId="77777777" w:rsidR="00037FB6" w:rsidRDefault="00974093">
    <w:pPr>
      <w:pStyle w:val="Foot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4C3C49B2" wp14:editId="2A0283C1">
          <wp:simplePos x="0" y="0"/>
          <wp:positionH relativeFrom="rightMargin">
            <wp:align>left</wp:align>
          </wp:positionH>
          <wp:positionV relativeFrom="paragraph">
            <wp:posOffset>-2062480</wp:posOffset>
          </wp:positionV>
          <wp:extent cx="1611695" cy="1611695"/>
          <wp:effectExtent l="0" t="0" r="7620" b="7620"/>
          <wp:wrapNone/>
          <wp:docPr id="31" name="Picture 31" descr="Macintosh HD:Users:freya.docherty:Desktop:Group Letterhead:World Scout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freya.docherty:Desktop:Group Letterhead:World Scout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95" cy="161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BC406" w14:textId="77777777" w:rsidR="00DD1558" w:rsidRDefault="00DD1558" w:rsidP="00037FB6">
      <w:r>
        <w:separator/>
      </w:r>
    </w:p>
  </w:footnote>
  <w:footnote w:type="continuationSeparator" w:id="0">
    <w:p w14:paraId="324F7E06" w14:textId="77777777" w:rsidR="00DD1558" w:rsidRDefault="00DD1558" w:rsidP="00037F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E27F8" w14:textId="77777777" w:rsidR="00037FB6" w:rsidRDefault="00037FB6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1" layoutInCell="1" allowOverlap="1" wp14:anchorId="50E72D0A" wp14:editId="4FB7B611">
          <wp:simplePos x="0" y="0"/>
          <wp:positionH relativeFrom="column">
            <wp:posOffset>4645025</wp:posOffset>
          </wp:positionH>
          <wp:positionV relativeFrom="page">
            <wp:posOffset>147320</wp:posOffset>
          </wp:positionV>
          <wp:extent cx="1511935" cy="1844675"/>
          <wp:effectExtent l="0" t="0" r="0" b="0"/>
          <wp:wrapSquare wrapText="bothSides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freya.docherty:Desktop:New Branding:Scouts Master Brand:Scouts_SA:Vertical:CMYK:Scouts_SA_Master_Vert_FullCol_CMYK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184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D0976C" wp14:editId="3E4DDDA1">
              <wp:simplePos x="0" y="0"/>
              <wp:positionH relativeFrom="column">
                <wp:posOffset>4702175</wp:posOffset>
              </wp:positionH>
              <wp:positionV relativeFrom="paragraph">
                <wp:posOffset>1591310</wp:posOffset>
              </wp:positionV>
              <wp:extent cx="1605280" cy="2108835"/>
              <wp:effectExtent l="0" t="0" r="0" b="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5280" cy="2108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E79689" w14:textId="77777777" w:rsidR="00037FB6" w:rsidRDefault="00037FB6" w:rsidP="007A1BC4">
                          <w:pPr>
                            <w:pStyle w:val="BasicParagraph"/>
                            <w:spacing w:after="24" w:line="240" w:lineRule="auto"/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</w:pPr>
                          <w:r w:rsidRPr="00037FB6"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  <w:t>Group</w:t>
                          </w:r>
                        </w:p>
                        <w:p w14:paraId="6E86CD79" w14:textId="77777777" w:rsidR="00037FB6" w:rsidRPr="00037FB6" w:rsidRDefault="00037FB6" w:rsidP="007A1BC4">
                          <w:pPr>
                            <w:pStyle w:val="BasicParagraph"/>
                            <w:spacing w:after="24" w:line="240" w:lineRule="auto"/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</w:pPr>
                          <w:r w:rsidRPr="00037FB6"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  <w:t>Group Address 1</w:t>
                          </w:r>
                        </w:p>
                        <w:p w14:paraId="448594A4" w14:textId="77777777" w:rsidR="00037FB6" w:rsidRPr="00037FB6" w:rsidRDefault="00037FB6" w:rsidP="007A1BC4">
                          <w:pPr>
                            <w:pStyle w:val="BasicParagraph"/>
                            <w:spacing w:after="24" w:line="240" w:lineRule="auto"/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</w:pPr>
                          <w:r w:rsidRPr="00037FB6"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  <w:t>Group Address 2</w:t>
                          </w:r>
                        </w:p>
                        <w:p w14:paraId="53A430D1" w14:textId="77777777" w:rsidR="00037FB6" w:rsidRDefault="00037FB6" w:rsidP="007A1BC4">
                          <w:pPr>
                            <w:pStyle w:val="BasicParagraph"/>
                            <w:spacing w:after="120" w:line="240" w:lineRule="auto"/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</w:pPr>
                          <w:r w:rsidRPr="00037FB6"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  <w:t>State postcode</w:t>
                          </w:r>
                        </w:p>
                        <w:p w14:paraId="5CF1A893" w14:textId="77777777" w:rsidR="00037FB6" w:rsidRPr="00037FB6" w:rsidRDefault="00037FB6" w:rsidP="007A1BC4">
                          <w:pPr>
                            <w:pStyle w:val="BasicParagraph"/>
                            <w:spacing w:after="24" w:line="240" w:lineRule="auto"/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  <w:t xml:space="preserve">T </w:t>
                          </w:r>
                          <w:r w:rsidRPr="00037FB6"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  <w:t>03 0000 0000</w:t>
                          </w:r>
                        </w:p>
                        <w:p w14:paraId="3DDD09C3" w14:textId="77777777" w:rsidR="00037FB6" w:rsidRPr="00037FB6" w:rsidRDefault="00037FB6" w:rsidP="007A1BC4">
                          <w:pPr>
                            <w:pStyle w:val="BasicParagraph"/>
                            <w:tabs>
                              <w:tab w:val="left" w:pos="153"/>
                            </w:tabs>
                            <w:spacing w:after="24" w:line="240" w:lineRule="auto"/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</w:pPr>
                          <w:r w:rsidRPr="00037FB6"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  <w:t>M</w:t>
                          </w:r>
                          <w:r w:rsidRPr="00037FB6"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  <w:tab/>
                            <w:t>0000 000 000</w:t>
                          </w:r>
                        </w:p>
                        <w:p w14:paraId="63CC4911" w14:textId="77777777" w:rsidR="00037FB6" w:rsidRDefault="00037FB6" w:rsidP="007A1BC4">
                          <w:pPr>
                            <w:pStyle w:val="BasicParagraph"/>
                            <w:tabs>
                              <w:tab w:val="left" w:pos="153"/>
                            </w:tabs>
                            <w:spacing w:after="120" w:line="240" w:lineRule="auto"/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  <w:t xml:space="preserve">E </w:t>
                          </w:r>
                          <w:r w:rsidR="00D8596A"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  <w:t>name@nsw</w:t>
                          </w:r>
                          <w:r w:rsidRPr="00037FB6"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  <w:t>.scouts.com.au</w:t>
                          </w:r>
                        </w:p>
                        <w:p w14:paraId="2F1BF91A" w14:textId="77777777" w:rsidR="00037FB6" w:rsidRDefault="00037FB6" w:rsidP="007A1BC4">
                          <w:pPr>
                            <w:pStyle w:val="BasicParagraph"/>
                            <w:tabs>
                              <w:tab w:val="left" w:pos="153"/>
                            </w:tabs>
                            <w:spacing w:after="24" w:line="240" w:lineRule="auto"/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</w:pPr>
                          <w:r w:rsidRPr="00037FB6"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  <w:t>groupwebsite.com.au</w:t>
                          </w:r>
                        </w:p>
                        <w:p w14:paraId="5F3031CF" w14:textId="77777777" w:rsidR="00037FB6" w:rsidRPr="00037FB6" w:rsidRDefault="00037FB6" w:rsidP="007A1BC4">
                          <w:pPr>
                            <w:pStyle w:val="BasicParagraph"/>
                            <w:tabs>
                              <w:tab w:val="left" w:pos="153"/>
                            </w:tabs>
                            <w:spacing w:after="24" w:line="240" w:lineRule="auto"/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</w:pPr>
                          <w:r w:rsidRPr="00037FB6">
                            <w:rPr>
                              <w:rFonts w:ascii="Nunito Sans Regular" w:hAnsi="Nunito Sans Regular" w:cs="NunitoSans-Regular"/>
                              <w:color w:val="505150"/>
                              <w:sz w:val="16"/>
                              <w:szCs w:val="16"/>
                              <w:lang w:val="en-GB"/>
                            </w:rPr>
                            <w:t>facebook.com/GroupFacebook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D097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0.25pt;margin-top:125.3pt;width:126.4pt;height:16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" filled="f" stroked="f">
              <v:textbox>
                <w:txbxContent>
                  <w:p w14:paraId="2BE79689" w14:textId="77777777" w:rsidR="00037FB6" w:rsidRDefault="00037FB6" w:rsidP="007A1BC4">
                    <w:pPr>
                      <w:pStyle w:val="BasicParagraph"/>
                      <w:spacing w:after="24" w:line="240" w:lineRule="auto"/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</w:pPr>
                    <w:r w:rsidRPr="00037FB6"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  <w:t>Group</w:t>
                    </w:r>
                  </w:p>
                  <w:p w14:paraId="6E86CD79" w14:textId="77777777" w:rsidR="00037FB6" w:rsidRPr="00037FB6" w:rsidRDefault="00037FB6" w:rsidP="007A1BC4">
                    <w:pPr>
                      <w:pStyle w:val="BasicParagraph"/>
                      <w:spacing w:after="24" w:line="240" w:lineRule="auto"/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</w:pPr>
                    <w:r w:rsidRPr="00037FB6"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  <w:t>Group Address 1</w:t>
                    </w:r>
                  </w:p>
                  <w:p w14:paraId="448594A4" w14:textId="77777777" w:rsidR="00037FB6" w:rsidRPr="00037FB6" w:rsidRDefault="00037FB6" w:rsidP="007A1BC4">
                    <w:pPr>
                      <w:pStyle w:val="BasicParagraph"/>
                      <w:spacing w:after="24" w:line="240" w:lineRule="auto"/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</w:pPr>
                    <w:r w:rsidRPr="00037FB6"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  <w:t>Group Address 2</w:t>
                    </w:r>
                  </w:p>
                  <w:p w14:paraId="53A430D1" w14:textId="77777777" w:rsidR="00037FB6" w:rsidRDefault="00037FB6" w:rsidP="007A1BC4">
                    <w:pPr>
                      <w:pStyle w:val="BasicParagraph"/>
                      <w:spacing w:after="120" w:line="240" w:lineRule="auto"/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</w:pPr>
                    <w:r w:rsidRPr="00037FB6"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  <w:t>State postcode</w:t>
                    </w:r>
                  </w:p>
                  <w:p w14:paraId="5CF1A893" w14:textId="77777777" w:rsidR="00037FB6" w:rsidRPr="00037FB6" w:rsidRDefault="00037FB6" w:rsidP="007A1BC4">
                    <w:pPr>
                      <w:pStyle w:val="BasicParagraph"/>
                      <w:spacing w:after="24" w:line="240" w:lineRule="auto"/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  <w:t xml:space="preserve">T </w:t>
                    </w:r>
                    <w:r w:rsidRPr="00037FB6"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  <w:t>03 0000 0000</w:t>
                    </w:r>
                  </w:p>
                  <w:p w14:paraId="3DDD09C3" w14:textId="77777777" w:rsidR="00037FB6" w:rsidRPr="00037FB6" w:rsidRDefault="00037FB6" w:rsidP="007A1BC4">
                    <w:pPr>
                      <w:pStyle w:val="BasicParagraph"/>
                      <w:tabs>
                        <w:tab w:val="left" w:pos="153"/>
                      </w:tabs>
                      <w:spacing w:after="24" w:line="240" w:lineRule="auto"/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</w:pPr>
                    <w:r w:rsidRPr="00037FB6"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  <w:t>M</w:t>
                    </w:r>
                    <w:r w:rsidRPr="00037FB6"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  <w:tab/>
                      <w:t>0000 000 000</w:t>
                    </w:r>
                  </w:p>
                  <w:p w14:paraId="63CC4911" w14:textId="77777777" w:rsidR="00037FB6" w:rsidRDefault="00037FB6" w:rsidP="007A1BC4">
                    <w:pPr>
                      <w:pStyle w:val="BasicParagraph"/>
                      <w:tabs>
                        <w:tab w:val="left" w:pos="153"/>
                      </w:tabs>
                      <w:spacing w:after="120" w:line="240" w:lineRule="auto"/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  <w:t xml:space="preserve">E </w:t>
                    </w:r>
                    <w:r w:rsidR="00D8596A"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  <w:t>name@nsw</w:t>
                    </w:r>
                    <w:r w:rsidRPr="00037FB6"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  <w:t>.scouts.com.au</w:t>
                    </w:r>
                  </w:p>
                  <w:p w14:paraId="2F1BF91A" w14:textId="77777777" w:rsidR="00037FB6" w:rsidRDefault="00037FB6" w:rsidP="007A1BC4">
                    <w:pPr>
                      <w:pStyle w:val="BasicParagraph"/>
                      <w:tabs>
                        <w:tab w:val="left" w:pos="153"/>
                      </w:tabs>
                      <w:spacing w:after="24" w:line="240" w:lineRule="auto"/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</w:pPr>
                    <w:r w:rsidRPr="00037FB6"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  <w:t>groupwebsite.com.au</w:t>
                    </w:r>
                  </w:p>
                  <w:p w14:paraId="5F3031CF" w14:textId="77777777" w:rsidR="00037FB6" w:rsidRPr="00037FB6" w:rsidRDefault="00037FB6" w:rsidP="007A1BC4">
                    <w:pPr>
                      <w:pStyle w:val="BasicParagraph"/>
                      <w:tabs>
                        <w:tab w:val="left" w:pos="153"/>
                      </w:tabs>
                      <w:spacing w:after="24" w:line="240" w:lineRule="auto"/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</w:pPr>
                    <w:r w:rsidRPr="00037FB6">
                      <w:rPr>
                        <w:rFonts w:ascii="Nunito Sans Regular" w:hAnsi="Nunito Sans Regular" w:cs="NunitoSans-Regular"/>
                        <w:color w:val="505150"/>
                        <w:sz w:val="16"/>
                        <w:szCs w:val="16"/>
                        <w:lang w:val="en-GB"/>
                      </w:rPr>
                      <w:t>facebook.com/GroupFacebook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558"/>
    <w:rsid w:val="00037FB6"/>
    <w:rsid w:val="001E133B"/>
    <w:rsid w:val="005F4062"/>
    <w:rsid w:val="006961B8"/>
    <w:rsid w:val="007203FA"/>
    <w:rsid w:val="007A1BC4"/>
    <w:rsid w:val="008C55DB"/>
    <w:rsid w:val="00974093"/>
    <w:rsid w:val="00C009D1"/>
    <w:rsid w:val="00D04A0E"/>
    <w:rsid w:val="00D8596A"/>
    <w:rsid w:val="00DD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9C9A1E"/>
  <w14:defaultImageDpi w14:val="300"/>
  <w15:docId w15:val="{93A314F8-CC96-4AE7-8404-079990272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F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FB6"/>
  </w:style>
  <w:style w:type="paragraph" w:styleId="Footer">
    <w:name w:val="footer"/>
    <w:basedOn w:val="Normal"/>
    <w:link w:val="FooterChar"/>
    <w:uiPriority w:val="99"/>
    <w:unhideWhenUsed/>
    <w:rsid w:val="00037F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FB6"/>
  </w:style>
  <w:style w:type="paragraph" w:styleId="BalloonText">
    <w:name w:val="Balloon Text"/>
    <w:basedOn w:val="Normal"/>
    <w:link w:val="BalloonTextChar"/>
    <w:uiPriority w:val="99"/>
    <w:semiHidden/>
    <w:unhideWhenUsed/>
    <w:rsid w:val="00037FB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FB6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037F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037FB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7F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brand%20review\Scouts_NSW\Group%20Letterhead-NS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Group Letterhead-NSW.dotx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Scouts Victoria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Patria Manalili</dc:creator>
  <cp:keywords/>
  <dc:description/>
  <cp:lastModifiedBy>Patria Manalili (Scouts Australia NSW)</cp:lastModifiedBy>
  <cp:revision>1</cp:revision>
  <dcterms:created xsi:type="dcterms:W3CDTF">2019-03-26T00:16:00Z</dcterms:created>
  <dcterms:modified xsi:type="dcterms:W3CDTF">2019-03-26T00:17:00Z</dcterms:modified>
</cp:coreProperties>
</file>