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977EA1" w14:textId="77777777" w:rsidR="00683057" w:rsidRPr="006563B7" w:rsidRDefault="00683057" w:rsidP="00683057">
      <w:pPr>
        <w:pStyle w:val="Title"/>
      </w:pPr>
      <w:r w:rsidRPr="006563B7">
        <w:t>How to run a Community Campfire Night</w:t>
      </w:r>
    </w:p>
    <w:p w14:paraId="311E0B91" w14:textId="77777777" w:rsidR="00C26DD9" w:rsidRPr="006563B7" w:rsidRDefault="00C26DD9" w:rsidP="00C26DD9">
      <w:pPr>
        <w:spacing w:after="0"/>
        <w:textAlignment w:val="baseline"/>
        <w:rPr>
          <w:rFonts w:ascii="Nunito Sans" w:eastAsia="Times New Roman" w:hAnsi="Nunito Sans" w:cs="Arial"/>
          <w:sz w:val="20"/>
          <w:szCs w:val="20"/>
          <w:lang w:eastAsia="en-AU"/>
        </w:rPr>
      </w:pPr>
    </w:p>
    <w:p w14:paraId="68AE8BA5" w14:textId="74A9F2BD" w:rsidR="00C26DD9" w:rsidRPr="006563B7" w:rsidRDefault="00C26DD9" w:rsidP="00F92CB0">
      <w:pPr>
        <w:pStyle w:val="Heading1"/>
      </w:pPr>
      <w:r w:rsidRPr="006563B7">
        <w:t>OVERVIEW</w:t>
      </w:r>
    </w:p>
    <w:p w14:paraId="0B302E35" w14:textId="77777777" w:rsidR="00C26DD9" w:rsidRPr="006563B7" w:rsidRDefault="00C26DD9" w:rsidP="00C26DD9">
      <w:pPr>
        <w:spacing w:after="0"/>
        <w:textAlignment w:val="baseline"/>
        <w:rPr>
          <w:rFonts w:ascii="Nunito Sans" w:eastAsia="Times New Roman" w:hAnsi="Nunito Sans" w:cs="Arial"/>
          <w:b/>
          <w:bCs/>
          <w:sz w:val="20"/>
          <w:szCs w:val="20"/>
          <w:lang w:eastAsia="en-AU"/>
        </w:rPr>
      </w:pPr>
    </w:p>
    <w:p w14:paraId="0EF84922" w14:textId="77777777" w:rsidR="003940D5" w:rsidRPr="00062ED6" w:rsidRDefault="003940D5" w:rsidP="00683057">
      <w:pPr>
        <w:shd w:val="clear" w:color="auto" w:fill="FFFFFF"/>
        <w:spacing w:after="0" w:line="240" w:lineRule="auto"/>
        <w:textAlignment w:val="baseline"/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</w:pPr>
      <w:r w:rsidRPr="00062ED6"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 xml:space="preserve">A “Community Campfire Night” is a great opportunity to share amazing Scouting experiences with friends and family of current members, and the wider community. </w:t>
      </w:r>
    </w:p>
    <w:p w14:paraId="1B146142" w14:textId="77777777" w:rsidR="003940D5" w:rsidRPr="00062ED6" w:rsidRDefault="003940D5" w:rsidP="00683057">
      <w:pPr>
        <w:shd w:val="clear" w:color="auto" w:fill="FFFFFF"/>
        <w:spacing w:after="0" w:line="240" w:lineRule="auto"/>
        <w:textAlignment w:val="baseline"/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</w:pPr>
    </w:p>
    <w:p w14:paraId="2EB8F6F0" w14:textId="77777777" w:rsidR="003940D5" w:rsidRPr="00062ED6" w:rsidRDefault="003940D5" w:rsidP="00683057">
      <w:pPr>
        <w:shd w:val="clear" w:color="auto" w:fill="FFFFFF"/>
        <w:spacing w:after="0" w:line="240" w:lineRule="auto"/>
        <w:textAlignment w:val="baseline"/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</w:pPr>
      <w:r w:rsidRPr="00062ED6"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 xml:space="preserve">Think of it like a mini-open day. </w:t>
      </w:r>
    </w:p>
    <w:p w14:paraId="7FB5A796" w14:textId="77777777" w:rsidR="003940D5" w:rsidRPr="00062ED6" w:rsidRDefault="003940D5" w:rsidP="00683057">
      <w:pPr>
        <w:shd w:val="clear" w:color="auto" w:fill="FFFFFF"/>
        <w:spacing w:after="0" w:line="240" w:lineRule="auto"/>
        <w:textAlignment w:val="baseline"/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</w:pPr>
    </w:p>
    <w:p w14:paraId="63E7D1FA" w14:textId="18907A05" w:rsidR="003940D5" w:rsidRPr="00062ED6" w:rsidRDefault="003940D5" w:rsidP="00683057">
      <w:pPr>
        <w:shd w:val="clear" w:color="auto" w:fill="FFFFFF"/>
        <w:spacing w:after="0" w:line="240" w:lineRule="auto"/>
        <w:textAlignment w:val="baseline"/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</w:pPr>
      <w:r w:rsidRPr="00062ED6"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>The emphasis can be on getting parents, siblings, cousins and friends of current members to come down, but also to advertise more broadly</w:t>
      </w:r>
      <w:r w:rsidR="000C0282" w:rsidRPr="00062ED6"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 xml:space="preserve"> within the community</w:t>
      </w:r>
      <w:r w:rsidRPr="00062ED6"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 xml:space="preserve"> as anyone can attend the night.</w:t>
      </w:r>
    </w:p>
    <w:p w14:paraId="79DF6B17" w14:textId="77777777" w:rsidR="003940D5" w:rsidRPr="00062ED6" w:rsidRDefault="003940D5" w:rsidP="00683057">
      <w:pPr>
        <w:shd w:val="clear" w:color="auto" w:fill="FFFFFF"/>
        <w:spacing w:after="0" w:line="240" w:lineRule="auto"/>
        <w:textAlignment w:val="baseline"/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</w:pPr>
    </w:p>
    <w:p w14:paraId="2557DC31" w14:textId="77777777" w:rsidR="003940D5" w:rsidRDefault="003940D5" w:rsidP="00062ED6">
      <w:pPr>
        <w:spacing w:after="0" w:line="240" w:lineRule="auto"/>
        <w:textAlignment w:val="baseline"/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</w:pPr>
      <w:r w:rsidRPr="00062ED6"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>As it is only short, typically 1-2 hours, it requires less resource investment than a full-scale open day and should be achievable for most Groups.</w:t>
      </w:r>
      <w:r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 xml:space="preserve"> </w:t>
      </w:r>
    </w:p>
    <w:p w14:paraId="456D03D8" w14:textId="77777777" w:rsidR="003940D5" w:rsidRDefault="003940D5" w:rsidP="00683057">
      <w:pPr>
        <w:shd w:val="clear" w:color="auto" w:fill="FFFFFF"/>
        <w:spacing w:after="0" w:line="240" w:lineRule="auto"/>
        <w:textAlignment w:val="baseline"/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</w:pPr>
    </w:p>
    <w:p w14:paraId="6C0BD6B7" w14:textId="7BB409E7" w:rsidR="003940D5" w:rsidRPr="003940D5" w:rsidRDefault="003940D5" w:rsidP="003940D5">
      <w:pPr>
        <w:pStyle w:val="Heading1"/>
      </w:pPr>
      <w:r w:rsidRPr="003940D5">
        <w:t>PLANNING</w:t>
      </w:r>
    </w:p>
    <w:p w14:paraId="44232E82" w14:textId="77777777" w:rsidR="003940D5" w:rsidRDefault="003940D5" w:rsidP="00683057">
      <w:pPr>
        <w:shd w:val="clear" w:color="auto" w:fill="FFFFFF"/>
        <w:spacing w:after="0" w:line="240" w:lineRule="auto"/>
        <w:textAlignment w:val="baseline"/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</w:pPr>
    </w:p>
    <w:p w14:paraId="78D2B400" w14:textId="77777777" w:rsidR="003940D5" w:rsidRDefault="003940D5" w:rsidP="00683057">
      <w:pPr>
        <w:shd w:val="clear" w:color="auto" w:fill="FFFFFF"/>
        <w:spacing w:after="0" w:line="240" w:lineRule="auto"/>
        <w:textAlignment w:val="baseline"/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</w:pPr>
      <w:r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>Promoting:</w:t>
      </w:r>
    </w:p>
    <w:p w14:paraId="6A23E4F1" w14:textId="7DEFEFE2" w:rsidR="00683057" w:rsidRPr="003940D5" w:rsidRDefault="003940D5" w:rsidP="003940D5">
      <w:pPr>
        <w:pStyle w:val="ListParagraph"/>
        <w:numPr>
          <w:ilvl w:val="0"/>
          <w:numId w:val="21"/>
        </w:numPr>
        <w:shd w:val="clear" w:color="auto" w:fill="FFFFFF"/>
        <w:textAlignment w:val="baseline"/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</w:pPr>
      <w:r w:rsidRPr="003940D5"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>Send a letter/email to your current families, asking them to share/invite through their own connections and networks</w:t>
      </w:r>
    </w:p>
    <w:p w14:paraId="5446165F" w14:textId="5EFFC072" w:rsidR="003940D5" w:rsidRPr="003940D5" w:rsidRDefault="003940D5" w:rsidP="003940D5">
      <w:pPr>
        <w:pStyle w:val="ListParagraph"/>
        <w:numPr>
          <w:ilvl w:val="0"/>
          <w:numId w:val="21"/>
        </w:numPr>
        <w:shd w:val="clear" w:color="auto" w:fill="FFFFFF"/>
        <w:textAlignment w:val="baseline"/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</w:pPr>
      <w:r w:rsidRPr="003940D5"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>Place flyers at local cafes, within school newsletters (where permitted), and on community noticeboards</w:t>
      </w:r>
    </w:p>
    <w:p w14:paraId="1000AB24" w14:textId="2EF4CB46" w:rsidR="003940D5" w:rsidRDefault="003940D5" w:rsidP="003940D5">
      <w:pPr>
        <w:pStyle w:val="ListParagraph"/>
        <w:numPr>
          <w:ilvl w:val="0"/>
          <w:numId w:val="21"/>
        </w:numPr>
        <w:shd w:val="clear" w:color="auto" w:fill="FFFFFF"/>
        <w:textAlignment w:val="baseline"/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</w:pPr>
      <w:r w:rsidRPr="003940D5"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 xml:space="preserve">Share on social media, </w:t>
      </w:r>
      <w:proofErr w:type="spellStart"/>
      <w:r w:rsidRPr="003940D5"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>eg</w:t>
      </w:r>
      <w:proofErr w:type="spellEnd"/>
      <w:r w:rsidRPr="003940D5"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 xml:space="preserve"> Facebook, Instagram, WhatsApp etc</w:t>
      </w:r>
    </w:p>
    <w:p w14:paraId="586D4270" w14:textId="7C182CE0" w:rsidR="003940D5" w:rsidRPr="003940D5" w:rsidRDefault="003940D5" w:rsidP="003940D5">
      <w:pPr>
        <w:pStyle w:val="ListParagraph"/>
        <w:numPr>
          <w:ilvl w:val="0"/>
          <w:numId w:val="21"/>
        </w:numPr>
        <w:shd w:val="clear" w:color="auto" w:fill="FFFFFF"/>
        <w:textAlignment w:val="baseline"/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</w:pPr>
      <w:r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 xml:space="preserve">Prepare a short 5-10 min talk by a Leader about what is Scouts, the types of activities your Group does specifically, anything notable to look forward to </w:t>
      </w:r>
    </w:p>
    <w:p w14:paraId="72DC7149" w14:textId="77777777" w:rsidR="003940D5" w:rsidRDefault="003940D5" w:rsidP="00683057">
      <w:pPr>
        <w:shd w:val="clear" w:color="auto" w:fill="FFFFFF"/>
        <w:spacing w:after="0" w:line="240" w:lineRule="auto"/>
        <w:textAlignment w:val="baseline"/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</w:pPr>
    </w:p>
    <w:p w14:paraId="072FADAD" w14:textId="5F4B52CD" w:rsidR="003940D5" w:rsidRDefault="003940D5" w:rsidP="00683057">
      <w:pPr>
        <w:shd w:val="clear" w:color="auto" w:fill="FFFFFF"/>
        <w:spacing w:after="0" w:line="240" w:lineRule="auto"/>
        <w:textAlignment w:val="baseline"/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</w:pPr>
      <w:r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>Requirements:</w:t>
      </w:r>
    </w:p>
    <w:p w14:paraId="68933C4F" w14:textId="1E138F75" w:rsidR="003940D5" w:rsidRDefault="003940D5" w:rsidP="003940D5">
      <w:pPr>
        <w:pStyle w:val="ListParagraph"/>
        <w:numPr>
          <w:ilvl w:val="0"/>
          <w:numId w:val="22"/>
        </w:numPr>
        <w:shd w:val="clear" w:color="auto" w:fill="FFFFFF"/>
        <w:textAlignment w:val="baseline"/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</w:pPr>
      <w:r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>Check-in table: sign-up sheet, name tag stickers</w:t>
      </w:r>
    </w:p>
    <w:p w14:paraId="111D4E82" w14:textId="427A4AC5" w:rsidR="003940D5" w:rsidRDefault="003940D5" w:rsidP="003940D5">
      <w:pPr>
        <w:pStyle w:val="ListParagraph"/>
        <w:numPr>
          <w:ilvl w:val="0"/>
          <w:numId w:val="22"/>
        </w:numPr>
        <w:shd w:val="clear" w:color="auto" w:fill="FFFFFF"/>
        <w:textAlignment w:val="baseline"/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</w:pPr>
      <w:r w:rsidRPr="003940D5"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 xml:space="preserve">BBQ: BBQ, gas, </w:t>
      </w:r>
      <w:r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 xml:space="preserve">table, </w:t>
      </w:r>
      <w:r w:rsidRPr="003940D5"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>sausages, bread, sauces, napkins etc</w:t>
      </w:r>
    </w:p>
    <w:p w14:paraId="2C7F7F43" w14:textId="2C11678A" w:rsidR="003940D5" w:rsidRDefault="003940D5" w:rsidP="003940D5">
      <w:pPr>
        <w:pStyle w:val="ListParagraph"/>
        <w:numPr>
          <w:ilvl w:val="0"/>
          <w:numId w:val="22"/>
        </w:numPr>
        <w:shd w:val="clear" w:color="auto" w:fill="FFFFFF"/>
        <w:textAlignment w:val="baseline"/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</w:pPr>
      <w:r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>Campfire: firewood etc</w:t>
      </w:r>
    </w:p>
    <w:p w14:paraId="78CB5664" w14:textId="5F96AAC3" w:rsidR="003940D5" w:rsidRDefault="003940D5" w:rsidP="003940D5">
      <w:pPr>
        <w:pStyle w:val="ListParagraph"/>
        <w:numPr>
          <w:ilvl w:val="0"/>
          <w:numId w:val="22"/>
        </w:numPr>
        <w:shd w:val="clear" w:color="auto" w:fill="FFFFFF"/>
        <w:textAlignment w:val="baseline"/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</w:pPr>
      <w:r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>Marshmallows</w:t>
      </w:r>
      <w:r w:rsidR="00422554"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 xml:space="preserve"> on a stick (or </w:t>
      </w:r>
      <w:proofErr w:type="spellStart"/>
      <w:r w:rsidR="00422554"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>smores</w:t>
      </w:r>
      <w:proofErr w:type="spellEnd"/>
      <w:r w:rsidR="00422554"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>)</w:t>
      </w:r>
      <w:r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>, could cook potato in foil</w:t>
      </w:r>
    </w:p>
    <w:p w14:paraId="3997A12F" w14:textId="38113D43" w:rsidR="003940D5" w:rsidRDefault="003940D5" w:rsidP="003940D5">
      <w:pPr>
        <w:pStyle w:val="ListParagraph"/>
        <w:numPr>
          <w:ilvl w:val="0"/>
          <w:numId w:val="22"/>
        </w:numPr>
        <w:shd w:val="clear" w:color="auto" w:fill="FFFFFF"/>
        <w:textAlignment w:val="baseline"/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</w:pPr>
      <w:r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 xml:space="preserve">Tea and coffee if serving </w:t>
      </w:r>
    </w:p>
    <w:p w14:paraId="18646B31" w14:textId="7E5508C9" w:rsidR="003940D5" w:rsidRPr="003940D5" w:rsidRDefault="003940D5" w:rsidP="003940D5">
      <w:pPr>
        <w:pStyle w:val="ListParagraph"/>
        <w:numPr>
          <w:ilvl w:val="0"/>
          <w:numId w:val="22"/>
        </w:numPr>
        <w:shd w:val="clear" w:color="auto" w:fill="FFFFFF"/>
        <w:textAlignment w:val="baseline"/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</w:pPr>
      <w:r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 xml:space="preserve">Items for games/activities, </w:t>
      </w:r>
      <w:proofErr w:type="spellStart"/>
      <w:r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>eg</w:t>
      </w:r>
      <w:proofErr w:type="spellEnd"/>
      <w:r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 xml:space="preserve"> knot board, photos of recent Group activities, construct a ballista or rope bridge, wide games, etc</w:t>
      </w:r>
    </w:p>
    <w:p w14:paraId="35760500" w14:textId="77777777" w:rsidR="00683057" w:rsidRPr="006563B7" w:rsidRDefault="00683057" w:rsidP="00683057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sz w:val="24"/>
          <w:szCs w:val="24"/>
          <w:lang w:eastAsia="en-AU"/>
        </w:rPr>
      </w:pPr>
    </w:p>
    <w:p w14:paraId="45B19FB4" w14:textId="77777777" w:rsidR="003D75E1" w:rsidRDefault="003D75E1">
      <w:pPr>
        <w:rPr>
          <w:rFonts w:ascii="Nunito Sans" w:eastAsia="Times New Roman" w:hAnsi="Nunito Sans" w:cs="Arial"/>
          <w:b/>
          <w:bCs/>
          <w:lang w:eastAsia="en-AU"/>
        </w:rPr>
      </w:pPr>
      <w:r>
        <w:br w:type="page"/>
      </w:r>
    </w:p>
    <w:p w14:paraId="0BAA8F32" w14:textId="7F464428" w:rsidR="00683057" w:rsidRPr="006563B7" w:rsidRDefault="003940D5" w:rsidP="00683057">
      <w:pPr>
        <w:pStyle w:val="Heading1"/>
      </w:pPr>
      <w:r>
        <w:t>ON THE NIGHT</w:t>
      </w:r>
    </w:p>
    <w:p w14:paraId="6047EBEF" w14:textId="77777777" w:rsidR="00683057" w:rsidRPr="006563B7" w:rsidRDefault="00683057" w:rsidP="00683057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sz w:val="24"/>
          <w:szCs w:val="24"/>
          <w:lang w:eastAsia="en-AU"/>
        </w:rPr>
      </w:pPr>
    </w:p>
    <w:p w14:paraId="7FFDB5F0" w14:textId="01202B51" w:rsidR="00683057" w:rsidRPr="006563B7" w:rsidRDefault="00683057" w:rsidP="00422554">
      <w:pPr>
        <w:shd w:val="clear" w:color="auto" w:fill="FFFFFF"/>
        <w:spacing w:after="0" w:line="240" w:lineRule="auto"/>
        <w:textAlignment w:val="baseline"/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</w:pPr>
      <w:r w:rsidRPr="006563B7"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>Everyone gets a name tag</w:t>
      </w:r>
      <w:r w:rsidR="003940D5"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 xml:space="preserve"> upon arrival</w:t>
      </w:r>
    </w:p>
    <w:p w14:paraId="34DFC907" w14:textId="63330883" w:rsidR="00683057" w:rsidRPr="006563B7" w:rsidRDefault="00683057" w:rsidP="00422554">
      <w:pPr>
        <w:shd w:val="clear" w:color="auto" w:fill="FFFFFF"/>
        <w:spacing w:after="0" w:line="240" w:lineRule="auto"/>
        <w:textAlignment w:val="baseline"/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</w:pPr>
      <w:r w:rsidRPr="006563B7"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>N</w:t>
      </w:r>
      <w:r w:rsidRPr="006563B7"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>on-members</w:t>
      </w:r>
      <w:r w:rsidRPr="006563B7"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>/parents fill out a short form with names, DOB, email</w:t>
      </w:r>
      <w:r w:rsidR="003D75E1"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>, phone</w:t>
      </w:r>
      <w:r w:rsidRPr="006563B7"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 xml:space="preserve"> etc </w:t>
      </w:r>
    </w:p>
    <w:p w14:paraId="082FEEFB" w14:textId="1BBBE6D2" w:rsidR="00683057" w:rsidRDefault="003940D5" w:rsidP="00422554">
      <w:pPr>
        <w:shd w:val="clear" w:color="auto" w:fill="FFFFFF"/>
        <w:spacing w:after="0" w:line="240" w:lineRule="auto"/>
        <w:textAlignment w:val="baseline"/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</w:pPr>
      <w:r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>Have the fire ready to light, could light at the beginning as a spectacle</w:t>
      </w:r>
      <w:r w:rsidR="003D75E1"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 xml:space="preserve"> or have it already burning</w:t>
      </w:r>
    </w:p>
    <w:p w14:paraId="6784D754" w14:textId="02D35A12" w:rsidR="003940D5" w:rsidRPr="00062ED6" w:rsidRDefault="003940D5" w:rsidP="00422554">
      <w:pPr>
        <w:spacing w:after="0" w:line="240" w:lineRule="auto"/>
        <w:textAlignment w:val="baseline"/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</w:pPr>
      <w:r w:rsidRPr="00062ED6"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 xml:space="preserve">Set up </w:t>
      </w:r>
      <w:r w:rsidR="003D75E1"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 xml:space="preserve">your </w:t>
      </w:r>
      <w:r w:rsidRPr="00062ED6"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 xml:space="preserve">activities ready to go </w:t>
      </w:r>
    </w:p>
    <w:p w14:paraId="621007B1" w14:textId="31F61A3F" w:rsidR="003940D5" w:rsidRDefault="003D75E1" w:rsidP="00422554">
      <w:pPr>
        <w:spacing w:after="0" w:line="240" w:lineRule="auto"/>
        <w:textAlignment w:val="baseline"/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</w:pPr>
      <w:r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>Have someone allocated to cooking the BBQ for attendees</w:t>
      </w:r>
    </w:p>
    <w:p w14:paraId="6A8625CE" w14:textId="77777777" w:rsidR="00DE3DDE" w:rsidRDefault="00DE3DDE" w:rsidP="00422554">
      <w:pPr>
        <w:spacing w:after="0" w:line="240" w:lineRule="auto"/>
        <w:textAlignment w:val="baseline"/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</w:pPr>
    </w:p>
    <w:p w14:paraId="44AE01F4" w14:textId="190B843A" w:rsidR="00DE3DDE" w:rsidRDefault="00DE3DDE" w:rsidP="00422554">
      <w:pPr>
        <w:spacing w:after="0" w:line="240" w:lineRule="auto"/>
        <w:textAlignment w:val="baseline"/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</w:pPr>
      <w:r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>Set aside some time, approx. 5-10 minutes, to do a short talk/presentation about your Scout Group. This should include:</w:t>
      </w:r>
    </w:p>
    <w:p w14:paraId="4945B61A" w14:textId="4F029F74" w:rsidR="00DE3DDE" w:rsidRDefault="00836C9C" w:rsidP="00422554">
      <w:pPr>
        <w:pStyle w:val="ListParagraph"/>
        <w:numPr>
          <w:ilvl w:val="0"/>
          <w:numId w:val="22"/>
        </w:numPr>
        <w:jc w:val="left"/>
        <w:textAlignment w:val="baseline"/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</w:pPr>
      <w:r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>What age sections you offer</w:t>
      </w:r>
    </w:p>
    <w:p w14:paraId="0C0B4D3B" w14:textId="5E8E5EA2" w:rsidR="00836C9C" w:rsidRDefault="00836C9C" w:rsidP="00422554">
      <w:pPr>
        <w:pStyle w:val="ListParagraph"/>
        <w:numPr>
          <w:ilvl w:val="0"/>
          <w:numId w:val="22"/>
        </w:numPr>
        <w:jc w:val="left"/>
        <w:textAlignment w:val="baseline"/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</w:pPr>
      <w:r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>What does a typical night look like (set realistic expectations), as well as what exciting this are there to look forward to? (</w:t>
      </w:r>
      <w:proofErr w:type="spellStart"/>
      <w:r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>eg</w:t>
      </w:r>
      <w:proofErr w:type="spellEnd"/>
      <w:r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 xml:space="preserve"> </w:t>
      </w:r>
      <w:r w:rsidR="00422554"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 xml:space="preserve">Region camp, a weekend </w:t>
      </w:r>
      <w:proofErr w:type="gramStart"/>
      <w:r w:rsidR="00422554"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>bushwalk</w:t>
      </w:r>
      <w:proofErr w:type="gramEnd"/>
      <w:r w:rsidR="00422554"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>, cycling night etc)</w:t>
      </w:r>
    </w:p>
    <w:p w14:paraId="76D9773A" w14:textId="5747665E" w:rsidR="00422554" w:rsidRPr="00DE3DDE" w:rsidRDefault="00422554" w:rsidP="00422554">
      <w:pPr>
        <w:pStyle w:val="ListParagraph"/>
        <w:numPr>
          <w:ilvl w:val="0"/>
          <w:numId w:val="22"/>
        </w:numPr>
        <w:jc w:val="left"/>
        <w:textAlignment w:val="baseline"/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</w:pPr>
      <w:r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>How parents/families can get involved – do you have a fundraising committee, do you need more Leaders, do you have a parent helper roster?</w:t>
      </w:r>
    </w:p>
    <w:p w14:paraId="45319D3A" w14:textId="77777777" w:rsidR="003940D5" w:rsidRPr="00062ED6" w:rsidRDefault="003940D5" w:rsidP="00062ED6">
      <w:pPr>
        <w:spacing w:after="0" w:line="240" w:lineRule="auto"/>
        <w:textAlignment w:val="baseline"/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</w:pPr>
    </w:p>
    <w:p w14:paraId="43CA687F" w14:textId="1C88803F" w:rsidR="00DE3DDE" w:rsidRDefault="00DE3DDE" w:rsidP="00DE3DDE">
      <w:pPr>
        <w:pStyle w:val="Heading1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AFTER THE EVENT</w:t>
      </w:r>
    </w:p>
    <w:p w14:paraId="4EE055E5" w14:textId="77777777" w:rsidR="00422554" w:rsidRDefault="00422554" w:rsidP="00062ED6">
      <w:pPr>
        <w:spacing w:after="0" w:line="240" w:lineRule="auto"/>
        <w:textAlignment w:val="baseline"/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</w:pPr>
    </w:p>
    <w:p w14:paraId="40088D2B" w14:textId="692F1909" w:rsidR="00683057" w:rsidRDefault="003940D5" w:rsidP="00062ED6">
      <w:pPr>
        <w:spacing w:after="0" w:line="240" w:lineRule="auto"/>
        <w:textAlignment w:val="baseline"/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</w:pPr>
      <w:r w:rsidRPr="00062ED6"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t xml:space="preserve">Follow-up with all new visitors within a week, offering to come down to their next meeting night for the relevant section to begin a free trial </w:t>
      </w:r>
    </w:p>
    <w:p w14:paraId="5C66E1A1" w14:textId="77777777" w:rsidR="001E2C98" w:rsidRDefault="001E2C98" w:rsidP="00062ED6">
      <w:pPr>
        <w:spacing w:after="0" w:line="240" w:lineRule="auto"/>
        <w:textAlignment w:val="baseline"/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</w:pPr>
    </w:p>
    <w:p w14:paraId="55933729" w14:textId="0BB7F9BD" w:rsidR="001E2C98" w:rsidRDefault="001E2C98">
      <w:pPr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</w:pPr>
      <w:r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br w:type="page"/>
      </w:r>
    </w:p>
    <w:p w14:paraId="5BEB6D7B" w14:textId="77777777" w:rsidR="001E2C98" w:rsidRPr="00624308" w:rsidRDefault="001E2C98" w:rsidP="001E2C98">
      <w:pPr>
        <w:spacing w:line="240" w:lineRule="auto"/>
        <w:textAlignment w:val="baseline"/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en-AU"/>
        </w:rPr>
      </w:pPr>
      <w:r w:rsidRPr="00624308">
        <w:rPr>
          <w:rFonts w:eastAsia="Times New Roman" w:cs="Times New Roman"/>
          <w:b/>
          <w:bCs/>
          <w:color w:val="000000"/>
          <w:sz w:val="24"/>
          <w:szCs w:val="24"/>
          <w:u w:val="single"/>
          <w:lang w:eastAsia="en-AU"/>
        </w:rPr>
        <w:t>Sample Letter to Existing Families within the Group</w:t>
      </w:r>
    </w:p>
    <w:p w14:paraId="71D3FC45" w14:textId="77777777" w:rsidR="001E2C98" w:rsidRDefault="001E2C98" w:rsidP="001E2C98">
      <w:pPr>
        <w:spacing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eastAsia="en-AU"/>
        </w:rPr>
      </w:pPr>
    </w:p>
    <w:p w14:paraId="6C81D52E" w14:textId="77777777" w:rsidR="001E2C98" w:rsidRPr="00B52AE1" w:rsidRDefault="001E2C98" w:rsidP="001E2C98">
      <w:pPr>
        <w:spacing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eastAsia="en-AU"/>
        </w:rPr>
      </w:pPr>
      <w:r w:rsidRPr="00B52AE1">
        <w:rPr>
          <w:rFonts w:eastAsia="Times New Roman" w:cs="Times New Roman"/>
          <w:color w:val="000000"/>
          <w:sz w:val="24"/>
          <w:szCs w:val="24"/>
          <w:lang w:eastAsia="en-AU"/>
        </w:rPr>
        <w:t xml:space="preserve">Hi families and friends of </w:t>
      </w:r>
      <w:r w:rsidRPr="00624308">
        <w:rPr>
          <w:rFonts w:eastAsia="Times New Roman" w:cs="Times New Roman"/>
          <w:color w:val="000000"/>
          <w:sz w:val="24"/>
          <w:szCs w:val="24"/>
          <w:highlight w:val="yellow"/>
          <w:lang w:eastAsia="en-AU"/>
        </w:rPr>
        <w:t>&lt;Scout Group Name&gt;,</w:t>
      </w:r>
    </w:p>
    <w:p w14:paraId="4BDC3820" w14:textId="77777777" w:rsidR="001E2C98" w:rsidRPr="00B52AE1" w:rsidRDefault="001E2C98" w:rsidP="001E2C98">
      <w:pPr>
        <w:pStyle w:val="NormalWeb"/>
        <w:spacing w:after="165" w:afterAutospacing="0"/>
        <w:rPr>
          <w:rFonts w:asciiTheme="minorHAnsi" w:hAnsiTheme="minorHAnsi"/>
        </w:rPr>
      </w:pPr>
      <w:r w:rsidRPr="00B52AE1">
        <w:rPr>
          <w:rFonts w:asciiTheme="minorHAnsi" w:hAnsiTheme="minorHAnsi" w:cs="Calibri"/>
          <w:color w:val="000000"/>
          <w:bdr w:val="none" w:sz="0" w:space="0" w:color="auto" w:frame="1"/>
          <w:shd w:val="clear" w:color="auto" w:fill="FFFFFF"/>
        </w:rPr>
        <w:t xml:space="preserve">On </w:t>
      </w:r>
      <w:r w:rsidRPr="00624308">
        <w:rPr>
          <w:rFonts w:asciiTheme="minorHAnsi" w:hAnsiTheme="minorHAnsi" w:cs="Calibri"/>
          <w:color w:val="000000"/>
          <w:highlight w:val="yellow"/>
          <w:bdr w:val="none" w:sz="0" w:space="0" w:color="auto" w:frame="1"/>
          <w:shd w:val="clear" w:color="auto" w:fill="FFFFFF"/>
        </w:rPr>
        <w:t>&lt;date&gt;</w:t>
      </w:r>
      <w:r w:rsidRPr="00B52AE1">
        <w:rPr>
          <w:rFonts w:asciiTheme="minorHAnsi" w:hAnsiTheme="minorHAnsi" w:cs="Calibri"/>
          <w:color w:val="000000"/>
          <w:bdr w:val="none" w:sz="0" w:space="0" w:color="auto" w:frame="1"/>
          <w:shd w:val="clear" w:color="auto" w:fill="FFFFFF"/>
        </w:rPr>
        <w:t xml:space="preserve"> we are planning a promotion night for </w:t>
      </w:r>
      <w:r>
        <w:rPr>
          <w:rFonts w:asciiTheme="minorHAnsi" w:hAnsiTheme="minorHAnsi" w:cs="Calibri"/>
          <w:color w:val="000000"/>
          <w:bdr w:val="none" w:sz="0" w:space="0" w:color="auto" w:frame="1"/>
          <w:shd w:val="clear" w:color="auto" w:fill="FFFFFF"/>
        </w:rPr>
        <w:t>S</w:t>
      </w:r>
      <w:r w:rsidRPr="00B52AE1">
        <w:rPr>
          <w:rFonts w:asciiTheme="minorHAnsi" w:hAnsiTheme="minorHAnsi" w:cs="Calibri"/>
          <w:color w:val="000000"/>
          <w:bdr w:val="none" w:sz="0" w:space="0" w:color="auto" w:frame="1"/>
          <w:shd w:val="clear" w:color="auto" w:fill="FFFFFF"/>
        </w:rPr>
        <w:t>couting and calling it</w:t>
      </w:r>
      <w:r>
        <w:rPr>
          <w:rFonts w:asciiTheme="minorHAnsi" w:hAnsiTheme="minorHAnsi" w:cs="Calibri"/>
          <w:color w:val="000000"/>
          <w:bdr w:val="none" w:sz="0" w:space="0" w:color="auto" w:frame="1"/>
          <w:shd w:val="clear" w:color="auto" w:fill="FFFFFF"/>
        </w:rPr>
        <w:t xml:space="preserve"> a</w:t>
      </w:r>
      <w:r w:rsidRPr="00B52AE1">
        <w:rPr>
          <w:rFonts w:asciiTheme="minorHAnsi" w:hAnsiTheme="minorHAnsi" w:cs="Calibri"/>
          <w:color w:val="000000"/>
          <w:bdr w:val="none" w:sz="0" w:space="0" w:color="auto" w:frame="1"/>
          <w:shd w:val="clear" w:color="auto" w:fill="FFFFFF"/>
        </w:rPr>
        <w:t> </w:t>
      </w:r>
      <w:r w:rsidRPr="00CF569D">
        <w:rPr>
          <w:rFonts w:asciiTheme="minorHAnsi" w:hAnsiTheme="minorHAnsi" w:cs="Calibri"/>
          <w:b/>
          <w:bCs/>
          <w:color w:val="44C8F5" w:themeColor="accent1"/>
          <w:bdr w:val="none" w:sz="0" w:space="0" w:color="auto" w:frame="1"/>
          <w:shd w:val="clear" w:color="auto" w:fill="FFFFFF"/>
        </w:rPr>
        <w:t>“Community Scout Campfire</w:t>
      </w:r>
      <w:r w:rsidRPr="00CF569D">
        <w:rPr>
          <w:rFonts w:asciiTheme="minorHAnsi" w:hAnsiTheme="minorHAnsi" w:cs="Calibri"/>
          <w:color w:val="44C8F5" w:themeColor="accent1"/>
          <w:bdr w:val="none" w:sz="0" w:space="0" w:color="auto" w:frame="1"/>
          <w:shd w:val="clear" w:color="auto" w:fill="FFFFFF"/>
        </w:rPr>
        <w:t xml:space="preserve">” </w:t>
      </w:r>
      <w:r w:rsidRPr="00B52AE1">
        <w:rPr>
          <w:rFonts w:asciiTheme="minorHAnsi" w:hAnsiTheme="minorHAnsi" w:cs="Calibri"/>
          <w:color w:val="000000"/>
          <w:bdr w:val="none" w:sz="0" w:space="0" w:color="auto" w:frame="1"/>
          <w:shd w:val="clear" w:color="auto" w:fill="FFFFFF"/>
        </w:rPr>
        <w:t>night.</w:t>
      </w:r>
    </w:p>
    <w:p w14:paraId="5A620B8D" w14:textId="77777777" w:rsidR="001E2C98" w:rsidRPr="00B52AE1" w:rsidRDefault="001E2C98" w:rsidP="001E2C98">
      <w:pPr>
        <w:pStyle w:val="NormalWeb"/>
        <w:spacing w:after="165" w:afterAutospacing="0"/>
        <w:rPr>
          <w:rFonts w:asciiTheme="minorHAnsi" w:hAnsiTheme="minorHAnsi"/>
        </w:rPr>
      </w:pPr>
      <w:r w:rsidRPr="00B52AE1">
        <w:rPr>
          <w:rFonts w:asciiTheme="minorHAnsi" w:hAnsiTheme="minorHAnsi" w:cs="Calibri"/>
          <w:color w:val="000000"/>
          <w:shd w:val="clear" w:color="auto" w:fill="FFFFFF"/>
        </w:rPr>
        <w:t xml:space="preserve">This is a community invitation that can be sent to </w:t>
      </w:r>
      <w:proofErr w:type="gramStart"/>
      <w:r w:rsidRPr="00B52AE1">
        <w:rPr>
          <w:rFonts w:asciiTheme="minorHAnsi" w:hAnsiTheme="minorHAnsi" w:cs="Calibri"/>
          <w:color w:val="000000"/>
          <w:shd w:val="clear" w:color="auto" w:fill="FFFFFF"/>
        </w:rPr>
        <w:t xml:space="preserve">any </w:t>
      </w:r>
      <w:r>
        <w:rPr>
          <w:rFonts w:asciiTheme="minorHAnsi" w:hAnsiTheme="minorHAnsi" w:cs="Calibri"/>
          <w:color w:val="000000"/>
          <w:shd w:val="clear" w:color="auto" w:fill="FFFFFF"/>
        </w:rPr>
        <w:t>and</w:t>
      </w:r>
      <w:r w:rsidRPr="00B52AE1">
        <w:rPr>
          <w:rFonts w:asciiTheme="minorHAnsi" w:hAnsiTheme="minorHAnsi" w:cs="Calibri"/>
          <w:color w:val="000000"/>
          <w:shd w:val="clear" w:color="auto" w:fill="FFFFFF"/>
        </w:rPr>
        <w:t xml:space="preserve"> all</w:t>
      </w:r>
      <w:proofErr w:type="gramEnd"/>
      <w:r w:rsidRPr="00B52AE1">
        <w:rPr>
          <w:rFonts w:asciiTheme="minorHAnsi" w:hAnsiTheme="minorHAnsi" w:cs="Calibri"/>
          <w:color w:val="000000"/>
          <w:shd w:val="clear" w:color="auto" w:fill="FFFFFF"/>
        </w:rPr>
        <w:t xml:space="preserve"> families in the area, inviting them to discover </w:t>
      </w:r>
      <w:r>
        <w:rPr>
          <w:rFonts w:asciiTheme="minorHAnsi" w:hAnsiTheme="minorHAnsi" w:cs="Calibri"/>
          <w:color w:val="000000"/>
          <w:shd w:val="clear" w:color="auto" w:fill="FFFFFF"/>
        </w:rPr>
        <w:t>S</w:t>
      </w:r>
      <w:r w:rsidRPr="00B52AE1">
        <w:rPr>
          <w:rFonts w:asciiTheme="minorHAnsi" w:hAnsiTheme="minorHAnsi" w:cs="Calibri"/>
          <w:color w:val="000000"/>
          <w:shd w:val="clear" w:color="auto" w:fill="FFFFFF"/>
        </w:rPr>
        <w:t xml:space="preserve">couting. The idea is that we all forward the message by any social media/email connections that we </w:t>
      </w:r>
      <w:proofErr w:type="gramStart"/>
      <w:r w:rsidRPr="00B52AE1">
        <w:rPr>
          <w:rFonts w:asciiTheme="minorHAnsi" w:hAnsiTheme="minorHAnsi" w:cs="Calibri"/>
          <w:color w:val="000000"/>
          <w:shd w:val="clear" w:color="auto" w:fill="FFFFFF"/>
        </w:rPr>
        <w:t>have</w:t>
      </w:r>
      <w:proofErr w:type="gramEnd"/>
      <w:r w:rsidRPr="00B52AE1">
        <w:rPr>
          <w:rFonts w:asciiTheme="minorHAnsi" w:hAnsiTheme="minorHAnsi" w:cs="Calibri"/>
          <w:color w:val="000000"/>
          <w:shd w:val="clear" w:color="auto" w:fill="FFFFFF"/>
        </w:rPr>
        <w:t xml:space="preserve"> and others can also forward the flyer on</w:t>
      </w:r>
      <w:r>
        <w:rPr>
          <w:rFonts w:asciiTheme="minorHAnsi" w:hAnsiTheme="minorHAnsi" w:cs="Calibri"/>
          <w:color w:val="000000"/>
          <w:shd w:val="clear" w:color="auto" w:fill="FFFFFF"/>
        </w:rPr>
        <w:t>. You can also</w:t>
      </w:r>
      <w:r w:rsidRPr="00B52AE1">
        <w:rPr>
          <w:rFonts w:asciiTheme="minorHAnsi" w:hAnsiTheme="minorHAnsi" w:cs="Calibri"/>
          <w:color w:val="000000"/>
          <w:shd w:val="clear" w:color="auto" w:fill="FFFFFF"/>
        </w:rPr>
        <w:t xml:space="preserve"> bring your friends on the night - 6pm.</w:t>
      </w:r>
    </w:p>
    <w:p w14:paraId="7E61F796" w14:textId="77777777" w:rsidR="001E2C98" w:rsidRPr="00B52AE1" w:rsidRDefault="001E2C98" w:rsidP="001E2C98">
      <w:pPr>
        <w:pStyle w:val="NormalWeb"/>
        <w:rPr>
          <w:rFonts w:asciiTheme="minorHAnsi" w:hAnsiTheme="minorHAnsi"/>
        </w:rPr>
      </w:pPr>
      <w:r w:rsidRPr="00B52AE1">
        <w:rPr>
          <w:rFonts w:asciiTheme="minorHAnsi" w:hAnsiTheme="minorHAnsi" w:cs="Calibri"/>
          <w:color w:val="000000"/>
          <w:u w:val="single"/>
          <w:shd w:val="clear" w:color="auto" w:fill="FFFFFF"/>
        </w:rPr>
        <w:t>Please read the flyer</w:t>
      </w:r>
      <w:r>
        <w:rPr>
          <w:rFonts w:asciiTheme="minorHAnsi" w:hAnsiTheme="minorHAnsi" w:cs="Calibri"/>
          <w:color w:val="000000"/>
          <w:u w:val="single"/>
          <w:shd w:val="clear" w:color="auto" w:fill="FFFFFF"/>
        </w:rPr>
        <w:t>, then</w:t>
      </w:r>
      <w:r w:rsidRPr="00B52AE1">
        <w:rPr>
          <w:rFonts w:asciiTheme="minorHAnsi" w:hAnsiTheme="minorHAnsi" w:cs="Calibri"/>
          <w:color w:val="000000"/>
          <w:u w:val="single"/>
          <w:shd w:val="clear" w:color="auto" w:fill="FFFFFF"/>
        </w:rPr>
        <w:t xml:space="preserve"> print</w:t>
      </w:r>
      <w:r>
        <w:rPr>
          <w:rFonts w:asciiTheme="minorHAnsi" w:hAnsiTheme="minorHAnsi" w:cs="Calibri"/>
          <w:color w:val="000000"/>
          <w:u w:val="single"/>
          <w:shd w:val="clear" w:color="auto" w:fill="FFFFFF"/>
        </w:rPr>
        <w:t xml:space="preserve"> and</w:t>
      </w:r>
      <w:r w:rsidRPr="00B52AE1">
        <w:rPr>
          <w:rFonts w:asciiTheme="minorHAnsi" w:hAnsiTheme="minorHAnsi" w:cs="Calibri"/>
          <w:color w:val="000000"/>
          <w:u w:val="single"/>
          <w:shd w:val="clear" w:color="auto" w:fill="FFFFFF"/>
        </w:rPr>
        <w:t xml:space="preserve"> forward it 2 or 3 times to -.</w:t>
      </w:r>
    </w:p>
    <w:p w14:paraId="0F642DC1" w14:textId="77777777" w:rsidR="001E2C98" w:rsidRPr="00B52AE1" w:rsidRDefault="001E2C98" w:rsidP="001E2C98">
      <w:pPr>
        <w:pStyle w:val="NormalWeb"/>
        <w:numPr>
          <w:ilvl w:val="0"/>
          <w:numId w:val="23"/>
        </w:numPr>
        <w:rPr>
          <w:rFonts w:asciiTheme="minorHAnsi" w:hAnsiTheme="minorHAnsi"/>
        </w:rPr>
      </w:pPr>
      <w:r w:rsidRPr="00B52AE1">
        <w:rPr>
          <w:rFonts w:asciiTheme="minorHAnsi" w:hAnsiTheme="minorHAnsi" w:cs="Calibri"/>
          <w:color w:val="000000"/>
          <w:shd w:val="clear" w:color="auto" w:fill="FFFFFF"/>
        </w:rPr>
        <w:t>WhatsApp, Facebook, Instagram</w:t>
      </w:r>
      <w:r>
        <w:rPr>
          <w:rFonts w:asciiTheme="minorHAnsi" w:hAnsiTheme="minorHAnsi" w:cs="Calibri"/>
          <w:color w:val="000000"/>
          <w:shd w:val="clear" w:color="auto" w:fill="FFFFFF"/>
        </w:rPr>
        <w:t xml:space="preserve"> </w:t>
      </w:r>
      <w:r w:rsidRPr="00B52AE1">
        <w:rPr>
          <w:rFonts w:asciiTheme="minorHAnsi" w:hAnsiTheme="minorHAnsi" w:cs="Calibri"/>
          <w:color w:val="000000"/>
          <w:shd w:val="clear" w:color="auto" w:fill="FFFFFF"/>
        </w:rPr>
        <w:t>etc</w:t>
      </w:r>
    </w:p>
    <w:p w14:paraId="113C0D1F" w14:textId="77777777" w:rsidR="001E2C98" w:rsidRPr="00B52AE1" w:rsidRDefault="001E2C98" w:rsidP="001E2C98">
      <w:pPr>
        <w:pStyle w:val="NormalWeb"/>
        <w:numPr>
          <w:ilvl w:val="0"/>
          <w:numId w:val="23"/>
        </w:numPr>
        <w:rPr>
          <w:rFonts w:asciiTheme="minorHAnsi" w:hAnsiTheme="minorHAnsi"/>
        </w:rPr>
      </w:pPr>
      <w:r w:rsidRPr="00B52AE1">
        <w:rPr>
          <w:rFonts w:asciiTheme="minorHAnsi" w:hAnsiTheme="minorHAnsi" w:cs="Calibri"/>
          <w:color w:val="000000"/>
          <w:shd w:val="clear" w:color="auto" w:fill="FFFFFF"/>
        </w:rPr>
        <w:t>Scouts, place the flyers on local noticeboards, play areas</w:t>
      </w:r>
      <w:r>
        <w:rPr>
          <w:rFonts w:asciiTheme="minorHAnsi" w:hAnsiTheme="minorHAnsi" w:cs="Calibri"/>
          <w:color w:val="000000"/>
          <w:shd w:val="clear" w:color="auto" w:fill="FFFFFF"/>
        </w:rPr>
        <w:t xml:space="preserve"> and</w:t>
      </w:r>
      <w:r w:rsidRPr="00B52AE1">
        <w:rPr>
          <w:rFonts w:asciiTheme="minorHAnsi" w:hAnsiTheme="minorHAnsi" w:cs="Calibri"/>
          <w:color w:val="000000"/>
          <w:shd w:val="clear" w:color="auto" w:fill="FFFFFF"/>
        </w:rPr>
        <w:t xml:space="preserve"> in school newsletters</w:t>
      </w:r>
    </w:p>
    <w:p w14:paraId="47D02718" w14:textId="77777777" w:rsidR="001E2C98" w:rsidRPr="00624308" w:rsidRDefault="001E2C98" w:rsidP="001E2C98">
      <w:pPr>
        <w:pStyle w:val="NormalWeb"/>
        <w:rPr>
          <w:rFonts w:asciiTheme="minorHAnsi" w:hAnsiTheme="minorHAnsi" w:cs="Calibri"/>
          <w:shd w:val="clear" w:color="auto" w:fill="FFFFFF"/>
        </w:rPr>
      </w:pPr>
      <w:r w:rsidRPr="00624308">
        <w:rPr>
          <w:rFonts w:asciiTheme="minorHAnsi" w:hAnsiTheme="minorHAnsi" w:cs="Calibri"/>
          <w:shd w:val="clear" w:color="auto" w:fill="FFFFFF"/>
        </w:rPr>
        <w:t>The wording below can be used when you forward on.</w:t>
      </w:r>
    </w:p>
    <w:p w14:paraId="17788C7A" w14:textId="71782394" w:rsidR="001E2C98" w:rsidRDefault="001E2C98" w:rsidP="001E2C98">
      <w:pPr>
        <w:pStyle w:val="NormalWeb"/>
        <w:rPr>
          <w:rFonts w:asciiTheme="minorHAnsi" w:hAnsiTheme="minorHAnsi" w:cs="Calibri"/>
          <w:i/>
          <w:iCs/>
          <w:color w:val="009CD3" w:themeColor="accent3"/>
          <w:shd w:val="clear" w:color="auto" w:fill="FFFFFF"/>
        </w:rPr>
      </w:pPr>
      <w:r>
        <w:rPr>
          <w:rFonts w:asciiTheme="minorHAnsi" w:hAnsiTheme="minorHAnsi" w:cs="Calibri"/>
          <w:i/>
          <w:iCs/>
          <w:color w:val="009CD3" w:themeColor="accent3"/>
          <w:shd w:val="clear" w:color="auto" w:fill="FFFFFF"/>
        </w:rPr>
        <w:t>&lt;Scout Group Name&gt;</w:t>
      </w:r>
      <w:r w:rsidRPr="00624308">
        <w:rPr>
          <w:rFonts w:asciiTheme="minorHAnsi" w:hAnsiTheme="minorHAnsi" w:cs="Calibri"/>
          <w:i/>
          <w:iCs/>
          <w:color w:val="009CD3" w:themeColor="accent3"/>
          <w:shd w:val="clear" w:color="auto" w:fill="FFFFFF"/>
        </w:rPr>
        <w:t xml:space="preserve"> invites your family </w:t>
      </w:r>
      <w:r>
        <w:rPr>
          <w:rFonts w:asciiTheme="minorHAnsi" w:hAnsiTheme="minorHAnsi" w:cs="Calibri"/>
          <w:i/>
          <w:iCs/>
          <w:color w:val="009CD3" w:themeColor="accent3"/>
          <w:shd w:val="clear" w:color="auto" w:fill="FFFFFF"/>
        </w:rPr>
        <w:t>and</w:t>
      </w:r>
      <w:r w:rsidRPr="00624308">
        <w:rPr>
          <w:rFonts w:asciiTheme="minorHAnsi" w:hAnsiTheme="minorHAnsi" w:cs="Calibri"/>
          <w:i/>
          <w:iCs/>
          <w:color w:val="009CD3" w:themeColor="accent3"/>
          <w:shd w:val="clear" w:color="auto" w:fill="FFFFFF"/>
        </w:rPr>
        <w:t xml:space="preserve"> friends to their Community Campfire night on Wed 4th Sept 6pm to see what scouting in </w:t>
      </w:r>
      <w:r>
        <w:rPr>
          <w:rFonts w:asciiTheme="minorHAnsi" w:hAnsiTheme="minorHAnsi" w:cs="Calibri"/>
          <w:i/>
          <w:iCs/>
          <w:color w:val="009CD3" w:themeColor="accent3"/>
          <w:shd w:val="clear" w:color="auto" w:fill="FFFFFF"/>
        </w:rPr>
        <w:t>&lt;area&gt;</w:t>
      </w:r>
      <w:r w:rsidRPr="00624308">
        <w:rPr>
          <w:rFonts w:asciiTheme="minorHAnsi" w:hAnsiTheme="minorHAnsi" w:cs="Calibri"/>
          <w:i/>
          <w:iCs/>
          <w:color w:val="009CD3" w:themeColor="accent3"/>
          <w:shd w:val="clear" w:color="auto" w:fill="FFFFFF"/>
        </w:rPr>
        <w:t xml:space="preserve"> is all about.  Join us at the Scout </w:t>
      </w:r>
      <w:r>
        <w:rPr>
          <w:rFonts w:asciiTheme="minorHAnsi" w:hAnsiTheme="minorHAnsi" w:cs="Calibri"/>
          <w:i/>
          <w:iCs/>
          <w:color w:val="009CD3" w:themeColor="accent3"/>
          <w:shd w:val="clear" w:color="auto" w:fill="FFFFFF"/>
        </w:rPr>
        <w:t>H</w:t>
      </w:r>
      <w:r w:rsidRPr="00624308">
        <w:rPr>
          <w:rFonts w:asciiTheme="minorHAnsi" w:hAnsiTheme="minorHAnsi" w:cs="Calibri"/>
          <w:i/>
          <w:iCs/>
          <w:color w:val="009CD3" w:themeColor="accent3"/>
          <w:shd w:val="clear" w:color="auto" w:fill="FFFFFF"/>
        </w:rPr>
        <w:t xml:space="preserve">all in </w:t>
      </w:r>
      <w:r>
        <w:rPr>
          <w:rFonts w:asciiTheme="minorHAnsi" w:hAnsiTheme="minorHAnsi" w:cs="Calibri"/>
          <w:i/>
          <w:iCs/>
          <w:color w:val="009CD3" w:themeColor="accent3"/>
          <w:shd w:val="clear" w:color="auto" w:fill="FFFFFF"/>
        </w:rPr>
        <w:t>&lt;address&gt;</w:t>
      </w:r>
      <w:r w:rsidRPr="00624308">
        <w:rPr>
          <w:rFonts w:asciiTheme="minorHAnsi" w:hAnsiTheme="minorHAnsi" w:cs="Calibri"/>
          <w:i/>
          <w:iCs/>
          <w:color w:val="009CD3" w:themeColor="accent3"/>
          <w:shd w:val="clear" w:color="auto" w:fill="FFFFFF"/>
        </w:rPr>
        <w:t>.</w:t>
      </w:r>
      <w:r>
        <w:rPr>
          <w:rFonts w:asciiTheme="minorHAnsi" w:hAnsiTheme="minorHAnsi" w:cs="Calibri"/>
          <w:i/>
          <w:iCs/>
          <w:color w:val="009CD3" w:themeColor="accent3"/>
          <w:shd w:val="clear" w:color="auto" w:fill="FFFFFF"/>
        </w:rPr>
        <w:t xml:space="preserve"> </w:t>
      </w:r>
      <w:r w:rsidRPr="00624308">
        <w:rPr>
          <w:rFonts w:asciiTheme="minorHAnsi" w:hAnsiTheme="minorHAnsi" w:cs="Calibri"/>
          <w:i/>
          <w:iCs/>
          <w:color w:val="009CD3" w:themeColor="accent3"/>
          <w:shd w:val="clear" w:color="auto" w:fill="FFFFFF"/>
        </w:rPr>
        <w:t xml:space="preserve">See all the details on the flyer attached.  You can also forward this onto friends that may be </w:t>
      </w:r>
      <w:r>
        <w:rPr>
          <w:rFonts w:asciiTheme="minorHAnsi" w:hAnsiTheme="minorHAnsi" w:cs="Calibri"/>
          <w:i/>
          <w:iCs/>
          <w:color w:val="009CD3" w:themeColor="accent3"/>
          <w:shd w:val="clear" w:color="auto" w:fill="FFFFFF"/>
        </w:rPr>
        <w:t>i</w:t>
      </w:r>
      <w:r w:rsidRPr="00624308">
        <w:rPr>
          <w:rFonts w:asciiTheme="minorHAnsi" w:hAnsiTheme="minorHAnsi" w:cs="Calibri"/>
          <w:i/>
          <w:iCs/>
          <w:color w:val="009CD3" w:themeColor="accent3"/>
          <w:shd w:val="clear" w:color="auto" w:fill="FFFFFF"/>
        </w:rPr>
        <w:t>nterested.</w:t>
      </w:r>
    </w:p>
    <w:p w14:paraId="06B1E61C" w14:textId="77777777" w:rsidR="001E2C98" w:rsidRDefault="001E2C98" w:rsidP="001E2C98">
      <w:pPr>
        <w:pStyle w:val="NormalWeb"/>
        <w:rPr>
          <w:rFonts w:asciiTheme="minorHAnsi" w:hAnsiTheme="minorHAnsi" w:cs="Calibri"/>
          <w:i/>
          <w:iCs/>
          <w:color w:val="009CD3" w:themeColor="accent3"/>
          <w:shd w:val="clear" w:color="auto" w:fill="FFFFFF"/>
        </w:rPr>
      </w:pPr>
      <w:r>
        <w:rPr>
          <w:rFonts w:asciiTheme="minorHAnsi" w:hAnsiTheme="minorHAnsi" w:cs="Calibri"/>
          <w:i/>
          <w:iCs/>
          <w:color w:val="009CD3" w:themeColor="accent3"/>
          <w:shd w:val="clear" w:color="auto" w:fill="FFFFFF"/>
        </w:rPr>
        <w:t>We hope to see you there!</w:t>
      </w:r>
    </w:p>
    <w:p w14:paraId="71D58614" w14:textId="77777777" w:rsidR="001E2C98" w:rsidRPr="00B52AE1" w:rsidRDefault="001E2C98" w:rsidP="001E2C98">
      <w:pPr>
        <w:pStyle w:val="NormalWeb"/>
        <w:spacing w:after="165" w:afterAutospacing="0"/>
        <w:rPr>
          <w:rFonts w:asciiTheme="minorHAnsi" w:hAnsiTheme="minorHAnsi"/>
        </w:rPr>
      </w:pPr>
      <w:r>
        <w:rPr>
          <w:rFonts w:asciiTheme="minorHAnsi" w:hAnsiTheme="minorHAnsi" w:cs="Calibri"/>
          <w:color w:val="000000"/>
          <w:shd w:val="clear" w:color="auto" w:fill="FFFFFF"/>
        </w:rPr>
        <w:t>The purpose of this event is to showcase Scouting and recruit new members and families. Contact details will be captured for prospective new families at the event.</w:t>
      </w:r>
    </w:p>
    <w:p w14:paraId="2785992A" w14:textId="77777777" w:rsidR="001E2C98" w:rsidRPr="00624308" w:rsidRDefault="001E2C98" w:rsidP="001E2C98">
      <w:pPr>
        <w:pStyle w:val="NormalWeb"/>
        <w:spacing w:after="165" w:afterAutospacing="0"/>
        <w:rPr>
          <w:rFonts w:asciiTheme="minorHAnsi" w:hAnsiTheme="minorHAnsi" w:cs="Calibri"/>
          <w:color w:val="000000"/>
          <w:shd w:val="clear" w:color="auto" w:fill="FFFFFF"/>
        </w:rPr>
      </w:pPr>
      <w:proofErr w:type="spellStart"/>
      <w:proofErr w:type="gramStart"/>
      <w:r w:rsidRPr="00624308">
        <w:rPr>
          <w:rFonts w:asciiTheme="minorHAnsi" w:hAnsiTheme="minorHAnsi" w:cs="Calibri"/>
          <w:color w:val="000000"/>
          <w:shd w:val="clear" w:color="auto" w:fill="FFFFFF"/>
        </w:rPr>
        <w:t>Your</w:t>
      </w:r>
      <w:proofErr w:type="spellEnd"/>
      <w:proofErr w:type="gramEnd"/>
      <w:r w:rsidRPr="00624308">
        <w:rPr>
          <w:rFonts w:asciiTheme="minorHAnsi" w:hAnsiTheme="minorHAnsi" w:cs="Calibri"/>
          <w:color w:val="000000"/>
          <w:shd w:val="clear" w:color="auto" w:fill="FFFFFF"/>
        </w:rPr>
        <w:t xml:space="preserve"> in Scouting,</w:t>
      </w:r>
      <w:r w:rsidRPr="00624308">
        <w:rPr>
          <w:rFonts w:asciiTheme="minorHAnsi" w:hAnsiTheme="minorHAnsi" w:cs="Calibri"/>
          <w:color w:val="000000"/>
          <w:shd w:val="clear" w:color="auto" w:fill="FFFFFF"/>
        </w:rPr>
        <w:br/>
        <w:t>Group Leader</w:t>
      </w:r>
      <w:r>
        <w:rPr>
          <w:rFonts w:asciiTheme="minorHAnsi" w:hAnsiTheme="minorHAnsi" w:cs="Calibri"/>
          <w:color w:val="000000"/>
          <w:shd w:val="clear" w:color="auto" w:fill="FFFFFF"/>
        </w:rPr>
        <w:t xml:space="preserve"> to sign-off</w:t>
      </w:r>
    </w:p>
    <w:p w14:paraId="2BF472F8" w14:textId="28F9E9D7" w:rsidR="002F23D6" w:rsidRDefault="002F23D6">
      <w:pPr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</w:pPr>
      <w:r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br w:type="page"/>
      </w:r>
    </w:p>
    <w:p w14:paraId="16E0ED7A" w14:textId="77777777" w:rsidR="002F23D6" w:rsidRDefault="002F23D6" w:rsidP="001E2C98">
      <w:pPr>
        <w:spacing w:after="0" w:line="240" w:lineRule="auto"/>
        <w:textAlignment w:val="baseline"/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  <w:sectPr w:rsidR="002F23D6" w:rsidSect="004737B0">
          <w:headerReference w:type="default" r:id="rId10"/>
          <w:footerReference w:type="default" r:id="rId11"/>
          <w:pgSz w:w="11906" w:h="16838"/>
          <w:pgMar w:top="1440" w:right="1440" w:bottom="1440" w:left="1440" w:header="680" w:footer="737" w:gutter="0"/>
          <w:cols w:space="708"/>
          <w:docGrid w:linePitch="360"/>
        </w:sectPr>
      </w:pPr>
    </w:p>
    <w:p w14:paraId="5B417054" w14:textId="1AB1E8E0" w:rsidR="0010715E" w:rsidRDefault="0010715E" w:rsidP="0010715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7F334F" wp14:editId="42E05403">
                <wp:simplePos x="0" y="0"/>
                <wp:positionH relativeFrom="column">
                  <wp:posOffset>3766782</wp:posOffset>
                </wp:positionH>
                <wp:positionV relativeFrom="paragraph">
                  <wp:posOffset>2579427</wp:posOffset>
                </wp:positionV>
                <wp:extent cx="2442949" cy="1924334"/>
                <wp:effectExtent l="0" t="0" r="0" b="0"/>
                <wp:wrapNone/>
                <wp:docPr id="11209314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949" cy="192433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B8FAAD" w14:textId="77777777" w:rsidR="0010715E" w:rsidRPr="00540203" w:rsidRDefault="0010715E" w:rsidP="0010715E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160" w:line="259" w:lineRule="auto"/>
                              <w:jc w:val="left"/>
                              <w:rPr>
                                <w:lang w:val="en-US"/>
                              </w:rPr>
                            </w:pPr>
                            <w:r w:rsidRPr="00540203">
                              <w:rPr>
                                <w:lang w:val="en-US"/>
                              </w:rPr>
                              <w:t>Edit the text boxes as required</w:t>
                            </w:r>
                          </w:p>
                          <w:p w14:paraId="7875B575" w14:textId="77777777" w:rsidR="0010715E" w:rsidRPr="00540203" w:rsidRDefault="0010715E" w:rsidP="0010715E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160" w:line="259" w:lineRule="auto"/>
                              <w:jc w:val="left"/>
                              <w:rPr>
                                <w:lang w:val="en-US"/>
                              </w:rPr>
                            </w:pPr>
                            <w:r w:rsidRPr="00540203">
                              <w:rPr>
                                <w:lang w:val="en-US"/>
                              </w:rPr>
                              <w:t>Delete this instruction box</w:t>
                            </w:r>
                          </w:p>
                          <w:p w14:paraId="56BF37F2" w14:textId="749267D3" w:rsidR="0010715E" w:rsidRPr="00540203" w:rsidRDefault="0010715E" w:rsidP="0010715E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160" w:line="259" w:lineRule="auto"/>
                              <w:jc w:val="left"/>
                              <w:rPr>
                                <w:lang w:val="en-US"/>
                              </w:rPr>
                            </w:pPr>
                            <w:r w:rsidRPr="00540203">
                              <w:rPr>
                                <w:lang w:val="en-US"/>
                              </w:rPr>
                              <w:t xml:space="preserve">Export </w:t>
                            </w:r>
                            <w:r>
                              <w:rPr>
                                <w:lang w:val="en-US"/>
                              </w:rPr>
                              <w:t xml:space="preserve">this page </w:t>
                            </w:r>
                            <w:r w:rsidRPr="00540203">
                              <w:rPr>
                                <w:lang w:val="en-US"/>
                              </w:rPr>
                              <w:t>as PDF for emailing or printing</w:t>
                            </w:r>
                          </w:p>
                          <w:p w14:paraId="00D2353B" w14:textId="77777777" w:rsidR="0010715E" w:rsidRPr="005B5C1B" w:rsidRDefault="0010715E" w:rsidP="0010715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Don’t worry - the background image will print in full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colour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during printing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7F334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96.6pt;margin-top:203.1pt;width:192.35pt;height:151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" fillcolor="red" stroked="f" strokeweight=".5pt">
                <v:textbox>
                  <w:txbxContent>
                    <w:p w14:paraId="69B8FAAD" w14:textId="77777777" w:rsidR="0010715E" w:rsidRPr="00540203" w:rsidRDefault="0010715E" w:rsidP="0010715E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160" w:line="259" w:lineRule="auto"/>
                        <w:jc w:val="left"/>
                        <w:rPr>
                          <w:lang w:val="en-US"/>
                        </w:rPr>
                      </w:pPr>
                      <w:r w:rsidRPr="00540203">
                        <w:rPr>
                          <w:lang w:val="en-US"/>
                        </w:rPr>
                        <w:t>Edit the text boxes as required</w:t>
                      </w:r>
                    </w:p>
                    <w:p w14:paraId="7875B575" w14:textId="77777777" w:rsidR="0010715E" w:rsidRPr="00540203" w:rsidRDefault="0010715E" w:rsidP="0010715E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160" w:line="259" w:lineRule="auto"/>
                        <w:jc w:val="left"/>
                        <w:rPr>
                          <w:lang w:val="en-US"/>
                        </w:rPr>
                      </w:pPr>
                      <w:r w:rsidRPr="00540203">
                        <w:rPr>
                          <w:lang w:val="en-US"/>
                        </w:rPr>
                        <w:t>Delete this instruction box</w:t>
                      </w:r>
                    </w:p>
                    <w:p w14:paraId="56BF37F2" w14:textId="749267D3" w:rsidR="0010715E" w:rsidRPr="00540203" w:rsidRDefault="0010715E" w:rsidP="0010715E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160" w:line="259" w:lineRule="auto"/>
                        <w:jc w:val="left"/>
                        <w:rPr>
                          <w:lang w:val="en-US"/>
                        </w:rPr>
                      </w:pPr>
                      <w:r w:rsidRPr="00540203">
                        <w:rPr>
                          <w:lang w:val="en-US"/>
                        </w:rPr>
                        <w:t xml:space="preserve">Export </w:t>
                      </w:r>
                      <w:r>
                        <w:rPr>
                          <w:lang w:val="en-US"/>
                        </w:rPr>
                        <w:t xml:space="preserve">this page </w:t>
                      </w:r>
                      <w:r w:rsidRPr="00540203">
                        <w:rPr>
                          <w:lang w:val="en-US"/>
                        </w:rPr>
                        <w:t>as PDF for emailing or printing</w:t>
                      </w:r>
                    </w:p>
                    <w:p w14:paraId="00D2353B" w14:textId="77777777" w:rsidR="0010715E" w:rsidRPr="005B5C1B" w:rsidRDefault="0010715E" w:rsidP="0010715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Don’t worry - the background image will print in full </w:t>
                      </w:r>
                      <w:proofErr w:type="spellStart"/>
                      <w:r>
                        <w:rPr>
                          <w:lang w:val="en-US"/>
                        </w:rPr>
                        <w:t>colour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during printing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03C9BD" wp14:editId="335F188D">
                <wp:simplePos x="0" y="0"/>
                <wp:positionH relativeFrom="column">
                  <wp:posOffset>-450376</wp:posOffset>
                </wp:positionH>
                <wp:positionV relativeFrom="paragraph">
                  <wp:posOffset>-450376</wp:posOffset>
                </wp:positionV>
                <wp:extent cx="6523232" cy="1419367"/>
                <wp:effectExtent l="0" t="0" r="0" b="0"/>
                <wp:wrapNone/>
                <wp:docPr id="13553453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3232" cy="1419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94A7DE" w14:textId="77777777" w:rsidR="0010715E" w:rsidRPr="005B5C1B" w:rsidRDefault="0010715E" w:rsidP="0010715E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color w:val="44C8F5" w:themeColor="accent1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5B5C1B">
                              <w:rPr>
                                <w:rFonts w:asciiTheme="majorHAnsi" w:hAnsiTheme="majorHAnsi"/>
                                <w:color w:val="44C8F5" w:themeColor="accent1"/>
                                <w:sz w:val="56"/>
                                <w:szCs w:val="56"/>
                                <w:lang w:val="en-US"/>
                              </w:rPr>
                              <w:t>Scout Group Name</w:t>
                            </w:r>
                          </w:p>
                          <w:p w14:paraId="55F897EC" w14:textId="77777777" w:rsidR="0010715E" w:rsidRPr="005B5C1B" w:rsidRDefault="0010715E" w:rsidP="0010715E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color w:val="FFFFFF" w:themeColor="background2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5B5C1B">
                              <w:rPr>
                                <w:rFonts w:asciiTheme="majorHAnsi" w:hAnsiTheme="majorHAnsi"/>
                                <w:color w:val="FFFFFF" w:themeColor="background2"/>
                                <w:sz w:val="72"/>
                                <w:szCs w:val="72"/>
                                <w:lang w:val="en-US"/>
                              </w:rPr>
                              <w:t>Community Campfire Night!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3C9BD" id="Text Box 2" o:spid="_x0000_s1027" type="#_x0000_t202" style="position:absolute;margin-left:-35.45pt;margin-top:-35.45pt;width:513.65pt;height:11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" filled="f" stroked="f" strokeweight=".5pt">
                <v:textbox>
                  <w:txbxContent>
                    <w:p w14:paraId="0494A7DE" w14:textId="77777777" w:rsidR="0010715E" w:rsidRPr="005B5C1B" w:rsidRDefault="0010715E" w:rsidP="0010715E">
                      <w:pPr>
                        <w:spacing w:after="0" w:line="240" w:lineRule="auto"/>
                        <w:rPr>
                          <w:rFonts w:asciiTheme="majorHAnsi" w:hAnsiTheme="majorHAnsi"/>
                          <w:color w:val="44C8F5" w:themeColor="accent1"/>
                          <w:sz w:val="56"/>
                          <w:szCs w:val="56"/>
                          <w:lang w:val="en-US"/>
                        </w:rPr>
                      </w:pPr>
                      <w:r w:rsidRPr="005B5C1B">
                        <w:rPr>
                          <w:rFonts w:asciiTheme="majorHAnsi" w:hAnsiTheme="majorHAnsi"/>
                          <w:color w:val="44C8F5" w:themeColor="accent1"/>
                          <w:sz w:val="56"/>
                          <w:szCs w:val="56"/>
                          <w:lang w:val="en-US"/>
                        </w:rPr>
                        <w:t>Scout Group Name</w:t>
                      </w:r>
                    </w:p>
                    <w:p w14:paraId="55F897EC" w14:textId="77777777" w:rsidR="0010715E" w:rsidRPr="005B5C1B" w:rsidRDefault="0010715E" w:rsidP="0010715E">
                      <w:pPr>
                        <w:spacing w:after="0" w:line="240" w:lineRule="auto"/>
                        <w:rPr>
                          <w:rFonts w:asciiTheme="majorHAnsi" w:hAnsiTheme="majorHAnsi"/>
                          <w:color w:val="FFFFFF" w:themeColor="background2"/>
                          <w:sz w:val="72"/>
                          <w:szCs w:val="72"/>
                          <w:lang w:val="en-US"/>
                        </w:rPr>
                      </w:pPr>
                      <w:r w:rsidRPr="005B5C1B">
                        <w:rPr>
                          <w:rFonts w:asciiTheme="majorHAnsi" w:hAnsiTheme="majorHAnsi"/>
                          <w:color w:val="FFFFFF" w:themeColor="background2"/>
                          <w:sz w:val="72"/>
                          <w:szCs w:val="72"/>
                          <w:lang w:val="en-US"/>
                        </w:rPr>
                        <w:t>Community Campfire Night!</w:t>
                      </w:r>
                    </w:p>
                  </w:txbxContent>
                </v:textbox>
              </v:shape>
            </w:pict>
          </mc:Fallback>
        </mc:AlternateContent>
      </w:r>
    </w:p>
    <w:p w14:paraId="168CA75D" w14:textId="363FA833" w:rsidR="001E2C98" w:rsidRPr="00062ED6" w:rsidRDefault="000C485D" w:rsidP="001E2C98">
      <w:pPr>
        <w:spacing w:after="0" w:line="240" w:lineRule="auto"/>
        <w:textAlignment w:val="baseline"/>
        <w:rPr>
          <w:rFonts w:ascii="Nunito Sans" w:eastAsia="Times New Roman" w:hAnsi="Nunito Sans" w:cs="Times New Roman"/>
          <w:color w:val="000000"/>
          <w:sz w:val="24"/>
          <w:szCs w:val="24"/>
          <w:lang w:eastAsia="en-A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3D983C" wp14:editId="432489AA">
                <wp:simplePos x="0" y="0"/>
                <wp:positionH relativeFrom="margin">
                  <wp:align>center</wp:align>
                </wp:positionH>
                <wp:positionV relativeFrom="paragraph">
                  <wp:posOffset>6161405</wp:posOffset>
                </wp:positionV>
                <wp:extent cx="5254388" cy="2974842"/>
                <wp:effectExtent l="0" t="0" r="0" b="0"/>
                <wp:wrapNone/>
                <wp:docPr id="15295744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4388" cy="2974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3C6A62" w14:textId="77777777" w:rsidR="0010715E" w:rsidRPr="001056FC" w:rsidRDefault="0010715E" w:rsidP="0010715E">
                            <w:pPr>
                              <w:spacing w:after="0" w:line="240" w:lineRule="auto"/>
                              <w:jc w:val="center"/>
                              <w:rPr>
                                <w:rFonts w:ascii="Nunito Sans" w:hAnsi="Nunito Sans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1056FC">
                              <w:rPr>
                                <w:rFonts w:ascii="Nunito Sans" w:hAnsi="Nunito Sans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Free Community Event!</w:t>
                            </w:r>
                          </w:p>
                          <w:p w14:paraId="09CA04DA" w14:textId="77777777" w:rsidR="0010715E" w:rsidRPr="001056FC" w:rsidRDefault="0010715E" w:rsidP="0010715E">
                            <w:pPr>
                              <w:spacing w:after="0" w:line="240" w:lineRule="auto"/>
                              <w:jc w:val="center"/>
                              <w:rPr>
                                <w:rFonts w:ascii="Nunito Sans" w:hAnsi="Nunito Sans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1056FC">
                              <w:rPr>
                                <w:rFonts w:ascii="Nunito Sans" w:hAnsi="Nunito Sans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Campfire, BBQ and Scout activities</w:t>
                            </w:r>
                          </w:p>
                          <w:p w14:paraId="2628CB1B" w14:textId="77777777" w:rsidR="0010715E" w:rsidRPr="001056FC" w:rsidRDefault="0010715E" w:rsidP="0010715E">
                            <w:pPr>
                              <w:spacing w:after="0" w:line="240" w:lineRule="auto"/>
                              <w:jc w:val="center"/>
                              <w:rPr>
                                <w:rFonts w:ascii="Nunito Sans" w:hAnsi="Nunito Sans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1056FC">
                              <w:rPr>
                                <w:rFonts w:ascii="Nunito Sans" w:hAnsi="Nunito Sans"/>
                                <w:sz w:val="36"/>
                                <w:szCs w:val="36"/>
                                <w:lang w:val="en-US"/>
                              </w:rPr>
                              <w:t>Thursday 29 August, 6pm-7pm</w:t>
                            </w:r>
                          </w:p>
                          <w:p w14:paraId="06048F39" w14:textId="77777777" w:rsidR="0010715E" w:rsidRPr="001056FC" w:rsidRDefault="0010715E" w:rsidP="0010715E">
                            <w:pPr>
                              <w:spacing w:after="0" w:line="240" w:lineRule="auto"/>
                              <w:jc w:val="center"/>
                              <w:rPr>
                                <w:rFonts w:ascii="Nunito Sans" w:hAnsi="Nunito Sans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77F72AF6" w14:textId="77777777" w:rsidR="0010715E" w:rsidRPr="001056FC" w:rsidRDefault="0010715E" w:rsidP="0010715E">
                            <w:pPr>
                              <w:spacing w:after="0" w:line="240" w:lineRule="auto"/>
                              <w:jc w:val="center"/>
                              <w:rPr>
                                <w:rFonts w:ascii="Nunito Sans" w:hAnsi="Nunito Sans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Nunito Sans" w:hAnsi="Nunito Sans"/>
                                <w:sz w:val="36"/>
                                <w:szCs w:val="36"/>
                                <w:lang w:val="en-US"/>
                              </w:rPr>
                              <w:t>Group Name</w:t>
                            </w:r>
                            <w:r w:rsidRPr="001056FC">
                              <w:rPr>
                                <w:rFonts w:ascii="Nunito Sans" w:hAnsi="Nunito Sans"/>
                                <w:sz w:val="36"/>
                                <w:szCs w:val="36"/>
                                <w:lang w:val="en-US"/>
                              </w:rPr>
                              <w:t xml:space="preserve"> Scout Hall</w:t>
                            </w:r>
                          </w:p>
                          <w:p w14:paraId="6038147A" w14:textId="77777777" w:rsidR="0010715E" w:rsidRPr="001056FC" w:rsidRDefault="0010715E" w:rsidP="0010715E">
                            <w:pPr>
                              <w:spacing w:after="0" w:line="240" w:lineRule="auto"/>
                              <w:jc w:val="center"/>
                              <w:rPr>
                                <w:rFonts w:ascii="Nunito Sans" w:hAnsi="Nunito Sans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1056FC">
                              <w:rPr>
                                <w:rFonts w:ascii="Nunito Sans" w:hAnsi="Nunito Sans"/>
                                <w:sz w:val="36"/>
                                <w:szCs w:val="36"/>
                                <w:lang w:val="en-US"/>
                              </w:rPr>
                              <w:t xml:space="preserve">44 Street </w:t>
                            </w:r>
                            <w:proofErr w:type="spellStart"/>
                            <w:r w:rsidRPr="001056FC">
                              <w:rPr>
                                <w:rFonts w:ascii="Nunito Sans" w:hAnsi="Nunito Sans"/>
                                <w:sz w:val="36"/>
                                <w:szCs w:val="36"/>
                                <w:lang w:val="en-US"/>
                              </w:rPr>
                              <w:t>Street</w:t>
                            </w:r>
                            <w:proofErr w:type="spellEnd"/>
                            <w:r w:rsidRPr="001056FC">
                              <w:rPr>
                                <w:rFonts w:ascii="Nunito Sans" w:hAnsi="Nunito Sans"/>
                                <w:sz w:val="36"/>
                                <w:szCs w:val="36"/>
                                <w:lang w:val="en-US"/>
                              </w:rPr>
                              <w:t>, Suburb</w:t>
                            </w:r>
                          </w:p>
                          <w:p w14:paraId="627688ED" w14:textId="77777777" w:rsidR="0010715E" w:rsidRPr="001056FC" w:rsidRDefault="0010715E" w:rsidP="0010715E">
                            <w:pPr>
                              <w:spacing w:after="0" w:line="240" w:lineRule="auto"/>
                              <w:jc w:val="center"/>
                              <w:rPr>
                                <w:rFonts w:ascii="Nunito Sans" w:hAnsi="Nunito Sans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786FC88E" w14:textId="77777777" w:rsidR="0010715E" w:rsidRPr="001056FC" w:rsidRDefault="0010715E" w:rsidP="0010715E">
                            <w:pPr>
                              <w:spacing w:after="0" w:line="240" w:lineRule="auto"/>
                              <w:jc w:val="center"/>
                              <w:rPr>
                                <w:rFonts w:ascii="Nunito Sans" w:hAnsi="Nunito Sans"/>
                                <w:b/>
                                <w:bCs/>
                                <w:color w:val="44C8F5" w:themeColor="accen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1056FC">
                              <w:rPr>
                                <w:rFonts w:ascii="Nunito Sans" w:hAnsi="Nunito Sans"/>
                                <w:b/>
                                <w:bCs/>
                                <w:color w:val="44C8F5" w:themeColor="accent1"/>
                                <w:sz w:val="36"/>
                                <w:szCs w:val="36"/>
                                <w:lang w:val="en-US"/>
                              </w:rPr>
                              <w:t>Bring a friend and enjoy the fun!</w:t>
                            </w:r>
                          </w:p>
                          <w:p w14:paraId="736DF555" w14:textId="77777777" w:rsidR="0010715E" w:rsidRPr="001056FC" w:rsidRDefault="0010715E" w:rsidP="0010715E">
                            <w:pPr>
                              <w:spacing w:after="0" w:line="240" w:lineRule="auto"/>
                              <w:jc w:val="center"/>
                              <w:rPr>
                                <w:rFonts w:ascii="Nunito Sans" w:hAnsi="Nunito Sans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1056FC">
                              <w:rPr>
                                <w:rFonts w:ascii="Nunito Sans" w:hAnsi="Nunito Sans"/>
                                <w:sz w:val="36"/>
                                <w:szCs w:val="36"/>
                                <w:lang w:val="en-US"/>
                              </w:rPr>
                              <w:t>Enquiries: Leader 0400 000 000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D983C" id="_x0000_s1028" type="#_x0000_t202" style="position:absolute;margin-left:0;margin-top:485.15pt;width:413.75pt;height:234.2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" filled="f" stroked="f" strokeweight=".5pt">
                <v:textbox>
                  <w:txbxContent>
                    <w:p w14:paraId="553C6A62" w14:textId="77777777" w:rsidR="0010715E" w:rsidRPr="001056FC" w:rsidRDefault="0010715E" w:rsidP="0010715E">
                      <w:pPr>
                        <w:spacing w:after="0" w:line="240" w:lineRule="auto"/>
                        <w:jc w:val="center"/>
                        <w:rPr>
                          <w:rFonts w:ascii="Nunito Sans" w:hAnsi="Nunito Sans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 w:rsidRPr="001056FC">
                        <w:rPr>
                          <w:rFonts w:ascii="Nunito Sans" w:hAnsi="Nunito Sans"/>
                          <w:b/>
                          <w:bCs/>
                          <w:sz w:val="36"/>
                          <w:szCs w:val="36"/>
                          <w:lang w:val="en-US"/>
                        </w:rPr>
                        <w:t>Free Community Event!</w:t>
                      </w:r>
                    </w:p>
                    <w:p w14:paraId="09CA04DA" w14:textId="77777777" w:rsidR="0010715E" w:rsidRPr="001056FC" w:rsidRDefault="0010715E" w:rsidP="0010715E">
                      <w:pPr>
                        <w:spacing w:after="0" w:line="240" w:lineRule="auto"/>
                        <w:jc w:val="center"/>
                        <w:rPr>
                          <w:rFonts w:ascii="Nunito Sans" w:hAnsi="Nunito Sans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 w:rsidRPr="001056FC">
                        <w:rPr>
                          <w:rFonts w:ascii="Nunito Sans" w:hAnsi="Nunito Sans"/>
                          <w:b/>
                          <w:bCs/>
                          <w:sz w:val="36"/>
                          <w:szCs w:val="36"/>
                          <w:lang w:val="en-US"/>
                        </w:rPr>
                        <w:t>Campfire, BBQ and Scout activities</w:t>
                      </w:r>
                    </w:p>
                    <w:p w14:paraId="2628CB1B" w14:textId="77777777" w:rsidR="0010715E" w:rsidRPr="001056FC" w:rsidRDefault="0010715E" w:rsidP="0010715E">
                      <w:pPr>
                        <w:spacing w:after="0" w:line="240" w:lineRule="auto"/>
                        <w:jc w:val="center"/>
                        <w:rPr>
                          <w:rFonts w:ascii="Nunito Sans" w:hAnsi="Nunito Sans"/>
                          <w:sz w:val="36"/>
                          <w:szCs w:val="36"/>
                          <w:lang w:val="en-US"/>
                        </w:rPr>
                      </w:pPr>
                      <w:r w:rsidRPr="001056FC">
                        <w:rPr>
                          <w:rFonts w:ascii="Nunito Sans" w:hAnsi="Nunito Sans"/>
                          <w:sz w:val="36"/>
                          <w:szCs w:val="36"/>
                          <w:lang w:val="en-US"/>
                        </w:rPr>
                        <w:t>Thursday 29 August, 6pm-7pm</w:t>
                      </w:r>
                    </w:p>
                    <w:p w14:paraId="06048F39" w14:textId="77777777" w:rsidR="0010715E" w:rsidRPr="001056FC" w:rsidRDefault="0010715E" w:rsidP="0010715E">
                      <w:pPr>
                        <w:spacing w:after="0" w:line="240" w:lineRule="auto"/>
                        <w:jc w:val="center"/>
                        <w:rPr>
                          <w:rFonts w:ascii="Nunito Sans" w:hAnsi="Nunito Sans"/>
                          <w:sz w:val="36"/>
                          <w:szCs w:val="36"/>
                          <w:lang w:val="en-US"/>
                        </w:rPr>
                      </w:pPr>
                    </w:p>
                    <w:p w14:paraId="77F72AF6" w14:textId="77777777" w:rsidR="0010715E" w:rsidRPr="001056FC" w:rsidRDefault="0010715E" w:rsidP="0010715E">
                      <w:pPr>
                        <w:spacing w:after="0" w:line="240" w:lineRule="auto"/>
                        <w:jc w:val="center"/>
                        <w:rPr>
                          <w:rFonts w:ascii="Nunito Sans" w:hAnsi="Nunito Sans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Nunito Sans" w:hAnsi="Nunito Sans"/>
                          <w:sz w:val="36"/>
                          <w:szCs w:val="36"/>
                          <w:lang w:val="en-US"/>
                        </w:rPr>
                        <w:t>Group Name</w:t>
                      </w:r>
                      <w:r w:rsidRPr="001056FC">
                        <w:rPr>
                          <w:rFonts w:ascii="Nunito Sans" w:hAnsi="Nunito Sans"/>
                          <w:sz w:val="36"/>
                          <w:szCs w:val="36"/>
                          <w:lang w:val="en-US"/>
                        </w:rPr>
                        <w:t xml:space="preserve"> Scout Hall</w:t>
                      </w:r>
                    </w:p>
                    <w:p w14:paraId="6038147A" w14:textId="77777777" w:rsidR="0010715E" w:rsidRPr="001056FC" w:rsidRDefault="0010715E" w:rsidP="0010715E">
                      <w:pPr>
                        <w:spacing w:after="0" w:line="240" w:lineRule="auto"/>
                        <w:jc w:val="center"/>
                        <w:rPr>
                          <w:rFonts w:ascii="Nunito Sans" w:hAnsi="Nunito Sans"/>
                          <w:sz w:val="36"/>
                          <w:szCs w:val="36"/>
                          <w:lang w:val="en-US"/>
                        </w:rPr>
                      </w:pPr>
                      <w:r w:rsidRPr="001056FC">
                        <w:rPr>
                          <w:rFonts w:ascii="Nunito Sans" w:hAnsi="Nunito Sans"/>
                          <w:sz w:val="36"/>
                          <w:szCs w:val="36"/>
                          <w:lang w:val="en-US"/>
                        </w:rPr>
                        <w:t xml:space="preserve">44 Street </w:t>
                      </w:r>
                      <w:proofErr w:type="spellStart"/>
                      <w:r w:rsidRPr="001056FC">
                        <w:rPr>
                          <w:rFonts w:ascii="Nunito Sans" w:hAnsi="Nunito Sans"/>
                          <w:sz w:val="36"/>
                          <w:szCs w:val="36"/>
                          <w:lang w:val="en-US"/>
                        </w:rPr>
                        <w:t>Street</w:t>
                      </w:r>
                      <w:proofErr w:type="spellEnd"/>
                      <w:r w:rsidRPr="001056FC">
                        <w:rPr>
                          <w:rFonts w:ascii="Nunito Sans" w:hAnsi="Nunito Sans"/>
                          <w:sz w:val="36"/>
                          <w:szCs w:val="36"/>
                          <w:lang w:val="en-US"/>
                        </w:rPr>
                        <w:t>, Suburb</w:t>
                      </w:r>
                    </w:p>
                    <w:p w14:paraId="627688ED" w14:textId="77777777" w:rsidR="0010715E" w:rsidRPr="001056FC" w:rsidRDefault="0010715E" w:rsidP="0010715E">
                      <w:pPr>
                        <w:spacing w:after="0" w:line="240" w:lineRule="auto"/>
                        <w:jc w:val="center"/>
                        <w:rPr>
                          <w:rFonts w:ascii="Nunito Sans" w:hAnsi="Nunito Sans"/>
                          <w:sz w:val="36"/>
                          <w:szCs w:val="36"/>
                          <w:lang w:val="en-US"/>
                        </w:rPr>
                      </w:pPr>
                    </w:p>
                    <w:p w14:paraId="786FC88E" w14:textId="77777777" w:rsidR="0010715E" w:rsidRPr="001056FC" w:rsidRDefault="0010715E" w:rsidP="0010715E">
                      <w:pPr>
                        <w:spacing w:after="0" w:line="240" w:lineRule="auto"/>
                        <w:jc w:val="center"/>
                        <w:rPr>
                          <w:rFonts w:ascii="Nunito Sans" w:hAnsi="Nunito Sans"/>
                          <w:b/>
                          <w:bCs/>
                          <w:color w:val="44C8F5" w:themeColor="accent1"/>
                          <w:sz w:val="36"/>
                          <w:szCs w:val="36"/>
                          <w:lang w:val="en-US"/>
                        </w:rPr>
                      </w:pPr>
                      <w:r w:rsidRPr="001056FC">
                        <w:rPr>
                          <w:rFonts w:ascii="Nunito Sans" w:hAnsi="Nunito Sans"/>
                          <w:b/>
                          <w:bCs/>
                          <w:color w:val="44C8F5" w:themeColor="accent1"/>
                          <w:sz w:val="36"/>
                          <w:szCs w:val="36"/>
                          <w:lang w:val="en-US"/>
                        </w:rPr>
                        <w:t>Bring a friend and enjoy the fun!</w:t>
                      </w:r>
                    </w:p>
                    <w:p w14:paraId="736DF555" w14:textId="77777777" w:rsidR="0010715E" w:rsidRPr="001056FC" w:rsidRDefault="0010715E" w:rsidP="0010715E">
                      <w:pPr>
                        <w:spacing w:after="0" w:line="240" w:lineRule="auto"/>
                        <w:jc w:val="center"/>
                        <w:rPr>
                          <w:rFonts w:ascii="Nunito Sans" w:hAnsi="Nunito Sans"/>
                          <w:sz w:val="36"/>
                          <w:szCs w:val="36"/>
                          <w:lang w:val="en-US"/>
                        </w:rPr>
                      </w:pPr>
                      <w:r w:rsidRPr="001056FC">
                        <w:rPr>
                          <w:rFonts w:ascii="Nunito Sans" w:hAnsi="Nunito Sans"/>
                          <w:sz w:val="36"/>
                          <w:szCs w:val="36"/>
                          <w:lang w:val="en-US"/>
                        </w:rPr>
                        <w:t>Enquiries: Leader 0400 000 000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E2C98" w:rsidRPr="00062ED6" w:rsidSect="0010715E">
      <w:headerReference w:type="default" r:id="rId12"/>
      <w:footerReference w:type="default" r:id="rId13"/>
      <w:type w:val="continuous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B67234" w14:textId="77777777" w:rsidR="00683057" w:rsidRDefault="00683057" w:rsidP="00C30084">
      <w:pPr>
        <w:spacing w:after="0" w:line="240" w:lineRule="auto"/>
      </w:pPr>
      <w:r>
        <w:separator/>
      </w:r>
    </w:p>
  </w:endnote>
  <w:endnote w:type="continuationSeparator" w:id="0">
    <w:p w14:paraId="440DC63C" w14:textId="77777777" w:rsidR="00683057" w:rsidRDefault="00683057" w:rsidP="00C30084">
      <w:pPr>
        <w:spacing w:after="0" w:line="240" w:lineRule="auto"/>
      </w:pPr>
      <w:r>
        <w:continuationSeparator/>
      </w:r>
    </w:p>
  </w:endnote>
  <w:endnote w:type="continuationNotice" w:id="1">
    <w:p w14:paraId="033678D0" w14:textId="77777777" w:rsidR="00683057" w:rsidRDefault="0068305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nito Sans ExtraBold">
    <w:panose1 w:val="00000900000000000000"/>
    <w:charset w:val="00"/>
    <w:family w:val="auto"/>
    <w:pitch w:val="variable"/>
    <w:sig w:usb0="20000007" w:usb1="00000001" w:usb2="00000000" w:usb3="00000000" w:csb0="00000193" w:csb1="00000000"/>
  </w:font>
  <w:font w:name="Nunito Sans 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22ABA8" w14:textId="77777777" w:rsidR="00C30084" w:rsidRDefault="00C30084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0B57A2B" wp14:editId="6D1C8BD9">
          <wp:simplePos x="0" y="0"/>
          <wp:positionH relativeFrom="margin">
            <wp:align>center</wp:align>
          </wp:positionH>
          <wp:positionV relativeFrom="paragraph">
            <wp:posOffset>-565785</wp:posOffset>
          </wp:positionV>
          <wp:extent cx="11228431" cy="3075940"/>
          <wp:effectExtent l="0" t="0" r="0" b="0"/>
          <wp:wrapNone/>
          <wp:docPr id="130457200" name="Picture 130457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812" t="18007" r="12479" b="34866"/>
                  <a:stretch/>
                </pic:blipFill>
                <pic:spPr bwMode="auto">
                  <a:xfrm>
                    <a:off x="0" y="0"/>
                    <a:ext cx="11228431" cy="3075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90480D" w14:textId="7089E439" w:rsidR="0010715E" w:rsidRDefault="001071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0ED582" w14:textId="77777777" w:rsidR="00683057" w:rsidRDefault="00683057" w:rsidP="00C30084">
      <w:pPr>
        <w:spacing w:after="0" w:line="240" w:lineRule="auto"/>
      </w:pPr>
      <w:bookmarkStart w:id="0" w:name="_Hlk134453912"/>
      <w:bookmarkEnd w:id="0"/>
      <w:r>
        <w:separator/>
      </w:r>
    </w:p>
  </w:footnote>
  <w:footnote w:type="continuationSeparator" w:id="0">
    <w:p w14:paraId="78AE4C32" w14:textId="77777777" w:rsidR="00683057" w:rsidRDefault="00683057" w:rsidP="00C30084">
      <w:pPr>
        <w:spacing w:after="0" w:line="240" w:lineRule="auto"/>
      </w:pPr>
      <w:r>
        <w:continuationSeparator/>
      </w:r>
    </w:p>
  </w:footnote>
  <w:footnote w:type="continuationNotice" w:id="1">
    <w:p w14:paraId="1F27FA9E" w14:textId="77777777" w:rsidR="00683057" w:rsidRDefault="0068305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D47F65" w14:textId="77777777" w:rsidR="00C26DD9" w:rsidRPr="00A41161" w:rsidRDefault="002073B2" w:rsidP="00C26DD9">
    <w:pPr>
      <w:pStyle w:val="Header"/>
      <w:rPr>
        <w:rFonts w:ascii="Nunito Sans" w:hAnsi="Nunito Sans"/>
        <w:sz w:val="24"/>
        <w:szCs w:val="24"/>
      </w:rPr>
    </w:pPr>
    <w:r w:rsidRPr="002073B2">
      <w:rPr>
        <w:rFonts w:ascii="Nunito Sans ExtraBold" w:hAnsi="Nunito Sans ExtraBold"/>
        <w:noProof/>
        <w:sz w:val="28"/>
        <w:szCs w:val="28"/>
        <w:lang w:eastAsia="en-AU"/>
      </w:rPr>
      <w:drawing>
        <wp:anchor distT="0" distB="0" distL="114300" distR="114300" simplePos="0" relativeHeight="251658241" behindDoc="0" locked="0" layoutInCell="1" allowOverlap="1" wp14:anchorId="24BB597A" wp14:editId="4264664D">
          <wp:simplePos x="0" y="0"/>
          <wp:positionH relativeFrom="column">
            <wp:posOffset>5191125</wp:posOffset>
          </wp:positionH>
          <wp:positionV relativeFrom="paragraph">
            <wp:posOffset>-179705</wp:posOffset>
          </wp:positionV>
          <wp:extent cx="781050" cy="1001793"/>
          <wp:effectExtent l="0" t="0" r="0" b="8255"/>
          <wp:wrapNone/>
          <wp:docPr id="1" name="Picture 1" descr="Image result for scouts ns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scouts ns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017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28266C" w14:textId="77777777" w:rsidR="002073B2" w:rsidRPr="00A41161" w:rsidRDefault="002073B2" w:rsidP="002073B2">
    <w:pPr>
      <w:pStyle w:val="Header"/>
      <w:rPr>
        <w:rFonts w:ascii="Nunito Sans" w:hAnsi="Nunito Sans"/>
        <w:sz w:val="24"/>
        <w:szCs w:val="24"/>
      </w:rPr>
    </w:pPr>
  </w:p>
  <w:p w14:paraId="1456EA2F" w14:textId="77777777" w:rsidR="00C30084" w:rsidRPr="002073B2" w:rsidRDefault="00C30084" w:rsidP="002073B2">
    <w:pPr>
      <w:pStyle w:val="Header"/>
      <w:rPr>
        <w:rFonts w:ascii="Nunito Sans ExtraBold" w:hAnsi="Nunito Sans ExtraBold"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0DF94" w14:textId="77777777" w:rsidR="00CF569D" w:rsidRDefault="00CF569D">
    <w:pPr>
      <w:pStyle w:val="Header"/>
    </w:pPr>
    <w:r>
      <w:rPr>
        <w:noProof/>
      </w:rPr>
      <w:drawing>
        <wp:anchor distT="0" distB="0" distL="114300" distR="114300" simplePos="0" relativeHeight="251660289" behindDoc="1" locked="0" layoutInCell="1" allowOverlap="1" wp14:anchorId="4CD4A088" wp14:editId="141F543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33005" cy="10655935"/>
          <wp:effectExtent l="0" t="0" r="0" b="0"/>
          <wp:wrapNone/>
          <wp:docPr id="128857348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573482" name="Picture 128857348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5" cy="10655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F3763A"/>
    <w:multiLevelType w:val="hybridMultilevel"/>
    <w:tmpl w:val="CB74DB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8170C"/>
    <w:multiLevelType w:val="hybridMultilevel"/>
    <w:tmpl w:val="CA50DD46"/>
    <w:lvl w:ilvl="0" w:tplc="9C7A59C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75287"/>
    <w:multiLevelType w:val="hybridMultilevel"/>
    <w:tmpl w:val="F4B671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D6771C"/>
    <w:multiLevelType w:val="hybridMultilevel"/>
    <w:tmpl w:val="827660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E51BE3"/>
    <w:multiLevelType w:val="hybridMultilevel"/>
    <w:tmpl w:val="E63AEF34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3A443A"/>
    <w:multiLevelType w:val="hybridMultilevel"/>
    <w:tmpl w:val="8CFC2AB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0175D2"/>
    <w:multiLevelType w:val="hybridMultilevel"/>
    <w:tmpl w:val="8CFC2AB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3E717D"/>
    <w:multiLevelType w:val="hybridMultilevel"/>
    <w:tmpl w:val="201E9BB2"/>
    <w:lvl w:ilvl="0" w:tplc="9C7A59C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311F04"/>
    <w:multiLevelType w:val="hybridMultilevel"/>
    <w:tmpl w:val="11FAF4E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BC3F4D"/>
    <w:multiLevelType w:val="hybridMultilevel"/>
    <w:tmpl w:val="7CFE8F3C"/>
    <w:lvl w:ilvl="0" w:tplc="997CCC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A3144D"/>
    <w:multiLevelType w:val="hybridMultilevel"/>
    <w:tmpl w:val="1C28B202"/>
    <w:lvl w:ilvl="0" w:tplc="0C090001">
      <w:start w:val="4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EC03CD"/>
    <w:multiLevelType w:val="hybridMultilevel"/>
    <w:tmpl w:val="E682AA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8B28E8"/>
    <w:multiLevelType w:val="hybridMultilevel"/>
    <w:tmpl w:val="20FA6458"/>
    <w:lvl w:ilvl="0" w:tplc="110AEFC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D12358"/>
    <w:multiLevelType w:val="hybridMultilevel"/>
    <w:tmpl w:val="1C3C79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D9226E"/>
    <w:multiLevelType w:val="hybridMultilevel"/>
    <w:tmpl w:val="1AAC80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C53A00"/>
    <w:multiLevelType w:val="hybridMultilevel"/>
    <w:tmpl w:val="AE7C4954"/>
    <w:lvl w:ilvl="0" w:tplc="110AEFC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54507C"/>
    <w:multiLevelType w:val="hybridMultilevel"/>
    <w:tmpl w:val="D1961E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251ABB"/>
    <w:multiLevelType w:val="hybridMultilevel"/>
    <w:tmpl w:val="EF62106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E53161"/>
    <w:multiLevelType w:val="hybridMultilevel"/>
    <w:tmpl w:val="1456A66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FC7174"/>
    <w:multiLevelType w:val="hybridMultilevel"/>
    <w:tmpl w:val="9662CB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9F5D6F"/>
    <w:multiLevelType w:val="hybridMultilevel"/>
    <w:tmpl w:val="57CC93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9872CE"/>
    <w:multiLevelType w:val="hybridMultilevel"/>
    <w:tmpl w:val="39C6D6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B77636"/>
    <w:multiLevelType w:val="hybridMultilevel"/>
    <w:tmpl w:val="8DA6A4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B67964"/>
    <w:multiLevelType w:val="hybridMultilevel"/>
    <w:tmpl w:val="9F04D6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031290">
    <w:abstractNumId w:val="9"/>
  </w:num>
  <w:num w:numId="2" w16cid:durableId="1325161870">
    <w:abstractNumId w:val="17"/>
  </w:num>
  <w:num w:numId="3" w16cid:durableId="1795126996">
    <w:abstractNumId w:val="5"/>
  </w:num>
  <w:num w:numId="4" w16cid:durableId="1853912189">
    <w:abstractNumId w:val="4"/>
  </w:num>
  <w:num w:numId="5" w16cid:durableId="624894792">
    <w:abstractNumId w:val="0"/>
  </w:num>
  <w:num w:numId="6" w16cid:durableId="834422073">
    <w:abstractNumId w:val="23"/>
  </w:num>
  <w:num w:numId="7" w16cid:durableId="1612854253">
    <w:abstractNumId w:val="19"/>
  </w:num>
  <w:num w:numId="8" w16cid:durableId="45644160">
    <w:abstractNumId w:val="6"/>
  </w:num>
  <w:num w:numId="9" w16cid:durableId="1060978597">
    <w:abstractNumId w:val="21"/>
  </w:num>
  <w:num w:numId="10" w16cid:durableId="770203399">
    <w:abstractNumId w:val="15"/>
  </w:num>
  <w:num w:numId="11" w16cid:durableId="1230844447">
    <w:abstractNumId w:val="11"/>
  </w:num>
  <w:num w:numId="12" w16cid:durableId="218706360">
    <w:abstractNumId w:val="20"/>
  </w:num>
  <w:num w:numId="13" w16cid:durableId="746149677">
    <w:abstractNumId w:val="13"/>
  </w:num>
  <w:num w:numId="14" w16cid:durableId="399330448">
    <w:abstractNumId w:val="12"/>
  </w:num>
  <w:num w:numId="15" w16cid:durableId="7609615">
    <w:abstractNumId w:val="2"/>
  </w:num>
  <w:num w:numId="16" w16cid:durableId="622004672">
    <w:abstractNumId w:val="18"/>
  </w:num>
  <w:num w:numId="17" w16cid:durableId="406463839">
    <w:abstractNumId w:val="22"/>
  </w:num>
  <w:num w:numId="18" w16cid:durableId="1761028066">
    <w:abstractNumId w:val="7"/>
  </w:num>
  <w:num w:numId="19" w16cid:durableId="1774592839">
    <w:abstractNumId w:val="1"/>
  </w:num>
  <w:num w:numId="20" w16cid:durableId="202716276">
    <w:abstractNumId w:val="10"/>
  </w:num>
  <w:num w:numId="21" w16cid:durableId="1125345312">
    <w:abstractNumId w:val="14"/>
  </w:num>
  <w:num w:numId="22" w16cid:durableId="293877373">
    <w:abstractNumId w:val="3"/>
  </w:num>
  <w:num w:numId="23" w16cid:durableId="708847113">
    <w:abstractNumId w:val="16"/>
  </w:num>
  <w:num w:numId="24" w16cid:durableId="165977028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0">
      <o:colormenu v:ext="edit" fillcolor="non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057"/>
    <w:rsid w:val="0003643F"/>
    <w:rsid w:val="00045AAD"/>
    <w:rsid w:val="00062ED6"/>
    <w:rsid w:val="00065CF5"/>
    <w:rsid w:val="000A0BFF"/>
    <w:rsid w:val="000C0282"/>
    <w:rsid w:val="000C485D"/>
    <w:rsid w:val="000D45A5"/>
    <w:rsid w:val="0010715E"/>
    <w:rsid w:val="001300BD"/>
    <w:rsid w:val="001E0778"/>
    <w:rsid w:val="001E2C98"/>
    <w:rsid w:val="002073B2"/>
    <w:rsid w:val="00232992"/>
    <w:rsid w:val="0029336A"/>
    <w:rsid w:val="00296228"/>
    <w:rsid w:val="00297F13"/>
    <w:rsid w:val="002B194C"/>
    <w:rsid w:val="002C7AD0"/>
    <w:rsid w:val="002C7C33"/>
    <w:rsid w:val="002F23D6"/>
    <w:rsid w:val="00325E57"/>
    <w:rsid w:val="0033085D"/>
    <w:rsid w:val="00370182"/>
    <w:rsid w:val="0037788F"/>
    <w:rsid w:val="003940D5"/>
    <w:rsid w:val="003A138D"/>
    <w:rsid w:val="003D50BF"/>
    <w:rsid w:val="003D75E1"/>
    <w:rsid w:val="00404BCE"/>
    <w:rsid w:val="0041554F"/>
    <w:rsid w:val="00422554"/>
    <w:rsid w:val="00426545"/>
    <w:rsid w:val="004737B0"/>
    <w:rsid w:val="00492A21"/>
    <w:rsid w:val="004A6C20"/>
    <w:rsid w:val="004D44DD"/>
    <w:rsid w:val="004D7D34"/>
    <w:rsid w:val="004F4212"/>
    <w:rsid w:val="004F7D93"/>
    <w:rsid w:val="005112C9"/>
    <w:rsid w:val="00552BAD"/>
    <w:rsid w:val="005D35AA"/>
    <w:rsid w:val="005F67A8"/>
    <w:rsid w:val="006129B7"/>
    <w:rsid w:val="00626A31"/>
    <w:rsid w:val="006563B7"/>
    <w:rsid w:val="0066658B"/>
    <w:rsid w:val="006752DF"/>
    <w:rsid w:val="00683057"/>
    <w:rsid w:val="006A424E"/>
    <w:rsid w:val="006B0B1F"/>
    <w:rsid w:val="006B44C5"/>
    <w:rsid w:val="00702118"/>
    <w:rsid w:val="0071107E"/>
    <w:rsid w:val="00751383"/>
    <w:rsid w:val="00786D35"/>
    <w:rsid w:val="007917C4"/>
    <w:rsid w:val="007A1604"/>
    <w:rsid w:val="007E7BA9"/>
    <w:rsid w:val="00814D87"/>
    <w:rsid w:val="00827FD7"/>
    <w:rsid w:val="00836C9C"/>
    <w:rsid w:val="008611BB"/>
    <w:rsid w:val="0086570C"/>
    <w:rsid w:val="008E345D"/>
    <w:rsid w:val="0090057C"/>
    <w:rsid w:val="00922CB2"/>
    <w:rsid w:val="009466DC"/>
    <w:rsid w:val="00967915"/>
    <w:rsid w:val="00985E94"/>
    <w:rsid w:val="009B1855"/>
    <w:rsid w:val="009D12D2"/>
    <w:rsid w:val="009E4004"/>
    <w:rsid w:val="009E744B"/>
    <w:rsid w:val="00A27958"/>
    <w:rsid w:val="00A41161"/>
    <w:rsid w:val="00A8207A"/>
    <w:rsid w:val="00AC3660"/>
    <w:rsid w:val="00B24093"/>
    <w:rsid w:val="00B262D2"/>
    <w:rsid w:val="00B41B71"/>
    <w:rsid w:val="00BF32DD"/>
    <w:rsid w:val="00C26DD9"/>
    <w:rsid w:val="00C30084"/>
    <w:rsid w:val="00C53F75"/>
    <w:rsid w:val="00C61295"/>
    <w:rsid w:val="00C84F55"/>
    <w:rsid w:val="00C921A7"/>
    <w:rsid w:val="00CA294A"/>
    <w:rsid w:val="00CE1730"/>
    <w:rsid w:val="00CE2CBF"/>
    <w:rsid w:val="00CF569D"/>
    <w:rsid w:val="00D0282C"/>
    <w:rsid w:val="00D15C38"/>
    <w:rsid w:val="00D572D6"/>
    <w:rsid w:val="00D93B91"/>
    <w:rsid w:val="00DE1EF5"/>
    <w:rsid w:val="00DE3DDE"/>
    <w:rsid w:val="00E21A6D"/>
    <w:rsid w:val="00E40564"/>
    <w:rsid w:val="00E4774D"/>
    <w:rsid w:val="00E53C6C"/>
    <w:rsid w:val="00E56824"/>
    <w:rsid w:val="00E64D7F"/>
    <w:rsid w:val="00E75C20"/>
    <w:rsid w:val="00E8076E"/>
    <w:rsid w:val="00EA5323"/>
    <w:rsid w:val="00EA7C23"/>
    <w:rsid w:val="00EB3259"/>
    <w:rsid w:val="00EE55DD"/>
    <w:rsid w:val="00EF585D"/>
    <w:rsid w:val="00F83D54"/>
    <w:rsid w:val="00F92CB0"/>
    <w:rsid w:val="00F97A47"/>
    <w:rsid w:val="00FA4722"/>
    <w:rsid w:val="00FB3CE7"/>
    <w:rsid w:val="00FB7E73"/>
    <w:rsid w:val="09BE2F87"/>
    <w:rsid w:val="3CC923B1"/>
    <w:rsid w:val="4934A6CD"/>
    <w:rsid w:val="4E43FD89"/>
    <w:rsid w:val="6C86BCD4"/>
    <w:rsid w:val="76BF4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2"/>
    </o:shapelayout>
  </w:shapeDefaults>
  <w:decimalSymbol w:val="."/>
  <w:listSeparator w:val=","/>
  <w14:docId w14:val="2FF3184B"/>
  <w15:chartTrackingRefBased/>
  <w15:docId w15:val="{3658F5FF-417E-46DA-9BEE-D95A26F93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2CB0"/>
    <w:pPr>
      <w:pBdr>
        <w:bottom w:val="single" w:sz="4" w:space="1" w:color="auto"/>
      </w:pBdr>
      <w:spacing w:after="0"/>
      <w:textAlignment w:val="baseline"/>
      <w:outlineLvl w:val="0"/>
    </w:pPr>
    <w:rPr>
      <w:rFonts w:ascii="Nunito Sans" w:eastAsia="Times New Roman" w:hAnsi="Nunito Sans" w:cs="Arial"/>
      <w:b/>
      <w:bCs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2CB0"/>
    <w:pPr>
      <w:spacing w:after="0"/>
      <w:textAlignment w:val="baseline"/>
      <w:outlineLvl w:val="1"/>
    </w:pPr>
    <w:rPr>
      <w:rFonts w:ascii="Nunito Sans" w:eastAsia="Times New Roman" w:hAnsi="Nunito Sans" w:cs="Arial"/>
      <w:b/>
      <w:bCs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00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0084"/>
  </w:style>
  <w:style w:type="paragraph" w:styleId="Footer">
    <w:name w:val="footer"/>
    <w:basedOn w:val="Normal"/>
    <w:link w:val="FooterChar"/>
    <w:uiPriority w:val="99"/>
    <w:unhideWhenUsed/>
    <w:rsid w:val="00C300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0084"/>
  </w:style>
  <w:style w:type="paragraph" w:styleId="ListParagraph">
    <w:name w:val="List Paragraph"/>
    <w:basedOn w:val="Normal"/>
    <w:link w:val="ListParagraphChar"/>
    <w:uiPriority w:val="34"/>
    <w:qFormat/>
    <w:rsid w:val="00C30084"/>
    <w:pPr>
      <w:spacing w:after="0" w:line="240" w:lineRule="auto"/>
      <w:ind w:left="720"/>
      <w:contextualSpacing/>
      <w:jc w:val="both"/>
    </w:pPr>
    <w:rPr>
      <w:rFonts w:ascii="Arial" w:eastAsiaTheme="minorEastAsia" w:hAnsi="Arial"/>
      <w:szCs w:val="20"/>
    </w:rPr>
  </w:style>
  <w:style w:type="character" w:customStyle="1" w:styleId="ListParagraphChar">
    <w:name w:val="List Paragraph Char"/>
    <w:link w:val="ListParagraph"/>
    <w:uiPriority w:val="34"/>
    <w:rsid w:val="00C30084"/>
    <w:rPr>
      <w:rFonts w:ascii="Arial" w:eastAsiaTheme="minorEastAsia" w:hAnsi="Arial"/>
      <w:szCs w:val="20"/>
    </w:rPr>
  </w:style>
  <w:style w:type="paragraph" w:customStyle="1" w:styleId="Heading">
    <w:name w:val="Heading"/>
    <w:basedOn w:val="Normal"/>
    <w:link w:val="HeadingChar"/>
    <w:qFormat/>
    <w:rsid w:val="00C30084"/>
    <w:pPr>
      <w:spacing w:after="240" w:line="240" w:lineRule="auto"/>
      <w:jc w:val="both"/>
    </w:pPr>
    <w:rPr>
      <w:rFonts w:ascii="Arial Black" w:eastAsiaTheme="minorEastAsia" w:hAnsi="Arial Black"/>
      <w:color w:val="3B465A" w:themeColor="text1"/>
      <w:sz w:val="24"/>
      <w:szCs w:val="28"/>
    </w:rPr>
  </w:style>
  <w:style w:type="paragraph" w:customStyle="1" w:styleId="BodyCopy">
    <w:name w:val="Body Copy"/>
    <w:basedOn w:val="NoSpacing"/>
    <w:link w:val="BodyCopyChar"/>
    <w:qFormat/>
    <w:rsid w:val="00C30084"/>
    <w:pPr>
      <w:spacing w:after="240" w:line="276" w:lineRule="auto"/>
    </w:pPr>
    <w:rPr>
      <w:rFonts w:ascii="Arial" w:hAnsi="Arial" w:cs="Arial"/>
      <w:sz w:val="20"/>
      <w:szCs w:val="20"/>
    </w:rPr>
  </w:style>
  <w:style w:type="character" w:customStyle="1" w:styleId="HeadingChar">
    <w:name w:val="Heading Char"/>
    <w:basedOn w:val="DefaultParagraphFont"/>
    <w:link w:val="Heading"/>
    <w:rsid w:val="00C30084"/>
    <w:rPr>
      <w:rFonts w:ascii="Arial Black" w:eastAsiaTheme="minorEastAsia" w:hAnsi="Arial Black"/>
      <w:color w:val="3B465A" w:themeColor="text1"/>
      <w:sz w:val="24"/>
      <w:szCs w:val="28"/>
    </w:rPr>
  </w:style>
  <w:style w:type="character" w:customStyle="1" w:styleId="BodyCopyChar">
    <w:name w:val="Body Copy Char"/>
    <w:basedOn w:val="DefaultParagraphFont"/>
    <w:link w:val="BodyCopy"/>
    <w:rsid w:val="00C30084"/>
    <w:rPr>
      <w:rFonts w:ascii="Arial" w:hAnsi="Arial" w:cs="Arial"/>
      <w:sz w:val="20"/>
      <w:szCs w:val="20"/>
    </w:rPr>
  </w:style>
  <w:style w:type="paragraph" w:styleId="NoSpacing">
    <w:name w:val="No Spacing"/>
    <w:uiPriority w:val="1"/>
    <w:qFormat/>
    <w:rsid w:val="00C30084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F92CB0"/>
    <w:pPr>
      <w:spacing w:after="0"/>
      <w:jc w:val="center"/>
      <w:textAlignment w:val="baseline"/>
    </w:pPr>
    <w:rPr>
      <w:rFonts w:ascii="Nunito Sans" w:eastAsia="Times New Roman" w:hAnsi="Nunito Sans" w:cs="Arial"/>
      <w:b/>
      <w:bCs/>
      <w:color w:val="3B465A" w:themeColor="text1"/>
      <w:sz w:val="36"/>
      <w:szCs w:val="36"/>
      <w:lang w:eastAsia="en-AU"/>
    </w:rPr>
  </w:style>
  <w:style w:type="character" w:customStyle="1" w:styleId="TitleChar">
    <w:name w:val="Title Char"/>
    <w:basedOn w:val="DefaultParagraphFont"/>
    <w:link w:val="Title"/>
    <w:uiPriority w:val="10"/>
    <w:rsid w:val="00F92CB0"/>
    <w:rPr>
      <w:rFonts w:ascii="Nunito Sans" w:eastAsia="Times New Roman" w:hAnsi="Nunito Sans" w:cs="Arial"/>
      <w:b/>
      <w:bCs/>
      <w:color w:val="3B465A" w:themeColor="text1"/>
      <w:sz w:val="36"/>
      <w:szCs w:val="36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5D35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D35A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D35A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35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35A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53C6C"/>
    <w:pPr>
      <w:spacing w:after="0" w:line="240" w:lineRule="auto"/>
    </w:pPr>
  </w:style>
  <w:style w:type="table" w:styleId="TableGrid">
    <w:name w:val="Table Grid"/>
    <w:basedOn w:val="TableNormal"/>
    <w:uiPriority w:val="39"/>
    <w:rsid w:val="00C26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26DD9"/>
    <w:rPr>
      <w:color w:val="00B5C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0BFF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92CB0"/>
    <w:rPr>
      <w:rFonts w:ascii="Nunito Sans" w:eastAsia="Times New Roman" w:hAnsi="Nunito Sans" w:cs="Arial"/>
      <w:b/>
      <w:bCs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F92CB0"/>
    <w:rPr>
      <w:rFonts w:ascii="Nunito Sans" w:eastAsia="Times New Roman" w:hAnsi="Nunito Sans" w:cs="Arial"/>
      <w:b/>
      <w:bCs/>
      <w:sz w:val="20"/>
      <w:szCs w:val="20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1E2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07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eannaShumack\Documents\Custom%20Office%20Templates\Brand%20Template%20(simple).dotx" TargetMode="External"/></Relationships>
</file>

<file path=word/theme/theme1.xml><?xml version="1.0" encoding="utf-8"?>
<a:theme xmlns:a="http://schemas.openxmlformats.org/drawingml/2006/main" name="Office Theme">
  <a:themeElements>
    <a:clrScheme name="Scouts NSW">
      <a:dk1>
        <a:srgbClr val="3B465A"/>
      </a:dk1>
      <a:lt1>
        <a:srgbClr val="00B5CC"/>
      </a:lt1>
      <a:dk2>
        <a:srgbClr val="000000"/>
      </a:dk2>
      <a:lt2>
        <a:srgbClr val="FFFFFF"/>
      </a:lt2>
      <a:accent1>
        <a:srgbClr val="44C8F5"/>
      </a:accent1>
      <a:accent2>
        <a:srgbClr val="006B9E"/>
      </a:accent2>
      <a:accent3>
        <a:srgbClr val="009CD3"/>
      </a:accent3>
      <a:accent4>
        <a:srgbClr val="00B5CC"/>
      </a:accent4>
      <a:accent5>
        <a:srgbClr val="8ED8F8"/>
      </a:accent5>
      <a:accent6>
        <a:srgbClr val="1A416F"/>
      </a:accent6>
      <a:hlink>
        <a:srgbClr val="00B5CC"/>
      </a:hlink>
      <a:folHlink>
        <a:srgbClr val="006B9E"/>
      </a:folHlink>
    </a:clrScheme>
    <a:fontScheme name="Scouts - Master">
      <a:majorFont>
        <a:latin typeface="Nunito Sans Black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2e183b-c79d-4e74-9a2a-5cac6085915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BDC1142C75B04C8B07532D7ADD53B0" ma:contentTypeVersion="14" ma:contentTypeDescription="Create a new document." ma:contentTypeScope="" ma:versionID="d890dc2dbc01155c03661e2a4cb6db58">
  <xsd:schema xmlns:xsd="http://www.w3.org/2001/XMLSchema" xmlns:xs="http://www.w3.org/2001/XMLSchema" xmlns:p="http://schemas.microsoft.com/office/2006/metadata/properties" xmlns:ns2="762e183b-c79d-4e74-9a2a-5cac6085915b" xmlns:ns3="55df996e-6656-4323-bb9d-b378508a852b" targetNamespace="http://schemas.microsoft.com/office/2006/metadata/properties" ma:root="true" ma:fieldsID="708d9f839456e6ab4d3f846c1b768720" ns2:_="" ns3:_="">
    <xsd:import namespace="762e183b-c79d-4e74-9a2a-5cac6085915b"/>
    <xsd:import namespace="55df996e-6656-4323-bb9d-b378508a85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2e183b-c79d-4e74-9a2a-5cac608591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88bc274-4d66-4d1e-87ae-ab0962914d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df996e-6656-4323-bb9d-b378508a85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AF4451-1F2E-460E-99AA-0ACF4F9B8DB8}">
  <ds:schemaRefs>
    <ds:schemaRef ds:uri="http://schemas.microsoft.com/office/2006/metadata/properties"/>
    <ds:schemaRef ds:uri="http://schemas.microsoft.com/office/infopath/2007/PartnerControls"/>
    <ds:schemaRef ds:uri="762e183b-c79d-4e74-9a2a-5cac6085915b"/>
  </ds:schemaRefs>
</ds:datastoreItem>
</file>

<file path=customXml/itemProps2.xml><?xml version="1.0" encoding="utf-8"?>
<ds:datastoreItem xmlns:ds="http://schemas.openxmlformats.org/officeDocument/2006/customXml" ds:itemID="{85437805-54ED-4888-BB9B-129C131553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C06947-D8FD-4925-8F12-B800FD1EA4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2e183b-c79d-4e74-9a2a-5cac6085915b"/>
    <ds:schemaRef ds:uri="55df996e-6656-4323-bb9d-b378508a85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b6d9d8ed-acbc-4f1f-8d26-d076fa6458b9}" enabled="1" method="Standard" siteId="{40e7bb4b-7677-4c50-b3b3-6bf027f31e71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Brand Template (simple)</Template>
  <TotalTime>1155</TotalTime>
  <Pages>4</Pages>
  <Words>547</Words>
  <Characters>3121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3661</CharactersWithSpaces>
  <SharedDoc>false</SharedDoc>
  <HLinks>
    <vt:vector size="12" baseType="variant">
      <vt:variant>
        <vt:i4>852072</vt:i4>
      </vt:variant>
      <vt:variant>
        <vt:i4>3</vt:i4>
      </vt:variant>
      <vt:variant>
        <vt:i4>0</vt:i4>
      </vt:variant>
      <vt:variant>
        <vt:i4>5</vt:i4>
      </vt:variant>
      <vt:variant>
        <vt:lpwstr>mailto:breanna.shumack@nsw.scouts.com.au</vt:lpwstr>
      </vt:variant>
      <vt:variant>
        <vt:lpwstr/>
      </vt:variant>
      <vt:variant>
        <vt:i4>3342383</vt:i4>
      </vt:variant>
      <vt:variant>
        <vt:i4>0</vt:i4>
      </vt:variant>
      <vt:variant>
        <vt:i4>0</vt:i4>
      </vt:variant>
      <vt:variant>
        <vt:i4>5</vt:i4>
      </vt:variant>
      <vt:variant>
        <vt:lpwstr>https://scouts.com.au/wp-content/uploads/2020/09/Scouts-Australia-Brand-Book-Jan20.pdf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Breanna Shumack</dc:creator>
  <cp:keywords/>
  <dc:description/>
  <cp:lastModifiedBy>Breanna Shumack (Scouts NSW)</cp:lastModifiedBy>
  <cp:revision>15</cp:revision>
  <dcterms:created xsi:type="dcterms:W3CDTF">2024-08-26T03:59:00Z</dcterms:created>
  <dcterms:modified xsi:type="dcterms:W3CDTF">2024-08-27T00:58:00Z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0x010100BBBDC1142C75B04C8B07532D7ADD53B0</vt:lpwstr>
  </property>
  <property fmtid="{D5CDD505-2E9C-101B-9397-08002B2CF9AE}" pid="3" name="MediaServiceImageTags">
    <vt:lpwstr/>
  </property>
</Properties>
</file>